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A7016" w:rsidP="00EA7016" w:rsidRDefault="0009272D" w14:paraId="669F9F1A" w14:textId="3BC2A06C">
      <w:pPr>
        <w:pBdr>
          <w:bottom w:val="single" w:color="auto" w:sz="4" w:space="1"/>
        </w:pBdr>
        <w:rPr>
          <w:b/>
          <w:bCs/>
          <w:sz w:val="28"/>
          <w:szCs w:val="28"/>
        </w:rPr>
      </w:pPr>
      <w:proofErr w:type="spellStart"/>
      <w:r w:rsidRPr="0009272D">
        <w:rPr>
          <w:b/>
          <w:bCs/>
          <w:sz w:val="28"/>
          <w:szCs w:val="28"/>
        </w:rPr>
        <w:t>Demande</w:t>
      </w:r>
      <w:proofErr w:type="spellEnd"/>
      <w:r w:rsidRPr="0009272D">
        <w:rPr>
          <w:b/>
          <w:bCs/>
          <w:sz w:val="28"/>
          <w:szCs w:val="28"/>
        </w:rPr>
        <w:t xml:space="preserve"> de </w:t>
      </w:r>
      <w:proofErr w:type="spellStart"/>
      <w:r w:rsidRPr="0009272D">
        <w:rPr>
          <w:b/>
          <w:bCs/>
          <w:sz w:val="28"/>
          <w:szCs w:val="28"/>
        </w:rPr>
        <w:t>contributions</w:t>
      </w:r>
      <w:proofErr w:type="spellEnd"/>
      <w:r w:rsidRPr="0009272D">
        <w:rPr>
          <w:b/>
          <w:bCs/>
          <w:sz w:val="28"/>
          <w:szCs w:val="28"/>
        </w:rPr>
        <w:t xml:space="preserve"> </w:t>
      </w:r>
      <w:proofErr w:type="spellStart"/>
      <w:r w:rsidRPr="0009272D">
        <w:rPr>
          <w:b/>
          <w:bCs/>
          <w:sz w:val="28"/>
          <w:szCs w:val="28"/>
        </w:rPr>
        <w:t>pour</w:t>
      </w:r>
      <w:proofErr w:type="spellEnd"/>
      <w:r w:rsidRPr="0009272D">
        <w:rPr>
          <w:b/>
          <w:bCs/>
          <w:sz w:val="28"/>
          <w:szCs w:val="28"/>
        </w:rPr>
        <w:t xml:space="preserve"> la </w:t>
      </w:r>
      <w:proofErr w:type="spellStart"/>
      <w:r w:rsidRPr="0009272D">
        <w:rPr>
          <w:b/>
          <w:bCs/>
          <w:sz w:val="28"/>
          <w:szCs w:val="28"/>
        </w:rPr>
        <w:t>mise</w:t>
      </w:r>
      <w:proofErr w:type="spellEnd"/>
      <w:r w:rsidRPr="0009272D">
        <w:rPr>
          <w:b/>
          <w:bCs/>
          <w:sz w:val="28"/>
          <w:szCs w:val="28"/>
        </w:rPr>
        <w:t xml:space="preserve"> en </w:t>
      </w:r>
      <w:proofErr w:type="spellStart"/>
      <w:r w:rsidRPr="0009272D">
        <w:rPr>
          <w:b/>
          <w:bCs/>
          <w:sz w:val="28"/>
          <w:szCs w:val="28"/>
        </w:rPr>
        <w:t>place</w:t>
      </w:r>
      <w:proofErr w:type="spellEnd"/>
      <w:r w:rsidRPr="0009272D">
        <w:rPr>
          <w:b/>
          <w:bCs/>
          <w:sz w:val="28"/>
          <w:szCs w:val="28"/>
        </w:rPr>
        <w:t xml:space="preserve"> </w:t>
      </w:r>
      <w:proofErr w:type="spellStart"/>
      <w:r w:rsidRPr="0009272D">
        <w:rPr>
          <w:b/>
          <w:bCs/>
          <w:sz w:val="28"/>
          <w:szCs w:val="28"/>
        </w:rPr>
        <w:t>d’un</w:t>
      </w:r>
      <w:proofErr w:type="spellEnd"/>
      <w:r w:rsidRPr="0009272D">
        <w:rPr>
          <w:b/>
          <w:bCs/>
          <w:sz w:val="28"/>
          <w:szCs w:val="28"/>
        </w:rPr>
        <w:t xml:space="preserve">(e) </w:t>
      </w:r>
      <w:proofErr w:type="spellStart"/>
      <w:r w:rsidRPr="0009272D">
        <w:rPr>
          <w:b/>
          <w:bCs/>
          <w:sz w:val="28"/>
          <w:szCs w:val="28"/>
        </w:rPr>
        <w:t>gestionnaire</w:t>
      </w:r>
      <w:proofErr w:type="spellEnd"/>
      <w:r w:rsidRPr="0009272D">
        <w:rPr>
          <w:b/>
          <w:bCs/>
          <w:sz w:val="28"/>
          <w:szCs w:val="28"/>
        </w:rPr>
        <w:t xml:space="preserve"> de </w:t>
      </w:r>
      <w:proofErr w:type="spellStart"/>
      <w:r w:rsidRPr="0009272D">
        <w:rPr>
          <w:b/>
          <w:bCs/>
          <w:sz w:val="28"/>
          <w:szCs w:val="28"/>
        </w:rPr>
        <w:t>l’environnement</w:t>
      </w:r>
      <w:proofErr w:type="spellEnd"/>
    </w:p>
    <w:p w:rsidRPr="0009272D" w:rsidR="0009272D" w:rsidP="00EA7016" w:rsidRDefault="0009272D" w14:paraId="0C28659C" w14:textId="77777777">
      <w:pPr>
        <w:pBdr>
          <w:bottom w:val="single" w:color="auto" w:sz="4" w:space="1"/>
        </w:pBdr>
        <w:rPr>
          <w:rFonts w:ascii="Fago Pro" w:hAnsi="Fago Pro" w:cstheme="minorHAnsi"/>
          <w:b/>
          <w:bCs/>
          <w:sz w:val="28"/>
          <w:szCs w:val="28"/>
        </w:rPr>
      </w:pPr>
    </w:p>
    <w:p w:rsidRPr="00816187" w:rsidR="00FF0B12" w:rsidP="58422561" w:rsidRDefault="00FF0B12" w14:paraId="5BAE0297" w14:textId="77777777" w14:noSpellErr="1">
      <w:pPr>
        <w:rPr>
          <w:rFonts w:ascii="Fago Pro" w:hAnsi="Fago Pro" w:cs="Calibri" w:cstheme="minorAscii"/>
          <w:sz w:val="20"/>
          <w:szCs w:val="20"/>
        </w:rPr>
      </w:pPr>
    </w:p>
    <w:p w:rsidRPr="00E45F85" w:rsidR="00FF0B12" w:rsidP="58422561" w:rsidRDefault="00E45F85" w14:paraId="2BD32740" w14:textId="0D31BC55">
      <w:pPr>
        <w:rPr>
          <w:rFonts w:ascii="Fago Pro" w:hAnsi="Fago Pro"/>
          <w:sz w:val="20"/>
          <w:szCs w:val="20"/>
        </w:rPr>
      </w:pPr>
      <w:r w:rsidRPr="58422561" w:rsidR="00E45F85">
        <w:rPr>
          <w:sz w:val="20"/>
          <w:szCs w:val="20"/>
        </w:rPr>
        <w:t xml:space="preserve">Le </w:t>
      </w:r>
      <w:r w:rsidRPr="58422561" w:rsidR="00E45F85">
        <w:rPr>
          <w:sz w:val="20"/>
          <w:szCs w:val="20"/>
        </w:rPr>
        <w:t>présent</w:t>
      </w:r>
      <w:r w:rsidRPr="58422561" w:rsidR="00E45F85">
        <w:rPr>
          <w:sz w:val="20"/>
          <w:szCs w:val="20"/>
        </w:rPr>
        <w:t xml:space="preserve"> </w:t>
      </w:r>
      <w:r w:rsidRPr="58422561" w:rsidR="00E45F85">
        <w:rPr>
          <w:sz w:val="20"/>
          <w:szCs w:val="20"/>
        </w:rPr>
        <w:t>formulaire</w:t>
      </w:r>
      <w:r w:rsidRPr="58422561" w:rsidR="00E45F85">
        <w:rPr>
          <w:sz w:val="20"/>
          <w:szCs w:val="20"/>
        </w:rPr>
        <w:t xml:space="preserve"> </w:t>
      </w:r>
      <w:r w:rsidRPr="58422561" w:rsidR="00E45F85">
        <w:rPr>
          <w:sz w:val="20"/>
          <w:szCs w:val="20"/>
        </w:rPr>
        <w:t>permet</w:t>
      </w:r>
      <w:r w:rsidRPr="58422561" w:rsidR="00E45F85">
        <w:rPr>
          <w:sz w:val="20"/>
          <w:szCs w:val="20"/>
        </w:rPr>
        <w:t xml:space="preserve"> </w:t>
      </w:r>
      <w:r w:rsidRPr="58422561" w:rsidR="00E45F85">
        <w:rPr>
          <w:sz w:val="20"/>
          <w:szCs w:val="20"/>
        </w:rPr>
        <w:t>aux</w:t>
      </w:r>
      <w:r w:rsidRPr="58422561" w:rsidR="00E45F85">
        <w:rPr>
          <w:sz w:val="20"/>
          <w:szCs w:val="20"/>
        </w:rPr>
        <w:t xml:space="preserve"> </w:t>
      </w:r>
      <w:r w:rsidRPr="58422561" w:rsidR="00E45F85">
        <w:rPr>
          <w:sz w:val="20"/>
          <w:szCs w:val="20"/>
        </w:rPr>
        <w:t>sports</w:t>
      </w:r>
      <w:r w:rsidRPr="58422561" w:rsidR="00E45F85">
        <w:rPr>
          <w:sz w:val="20"/>
          <w:szCs w:val="20"/>
        </w:rPr>
        <w:t xml:space="preserve"> </w:t>
      </w:r>
      <w:r w:rsidRPr="58422561" w:rsidR="00E45F85">
        <w:rPr>
          <w:sz w:val="20"/>
          <w:szCs w:val="20"/>
        </w:rPr>
        <w:t>olympiques</w:t>
      </w:r>
      <w:r w:rsidRPr="58422561" w:rsidR="00E45F85">
        <w:rPr>
          <w:sz w:val="20"/>
          <w:szCs w:val="20"/>
        </w:rPr>
        <w:t xml:space="preserve"> de </w:t>
      </w:r>
      <w:r w:rsidRPr="58422561" w:rsidR="00E45F85">
        <w:rPr>
          <w:sz w:val="20"/>
          <w:szCs w:val="20"/>
        </w:rPr>
        <w:t>classification</w:t>
      </w:r>
      <w:r w:rsidRPr="58422561" w:rsidR="00E45F85">
        <w:rPr>
          <w:sz w:val="20"/>
          <w:szCs w:val="20"/>
        </w:rPr>
        <w:t xml:space="preserve"> 1-3 et </w:t>
      </w:r>
      <w:r w:rsidRPr="58422561" w:rsidR="00E45F85">
        <w:rPr>
          <w:sz w:val="20"/>
          <w:szCs w:val="20"/>
        </w:rPr>
        <w:t>aux</w:t>
      </w:r>
      <w:r w:rsidRPr="58422561" w:rsidR="00E45F85">
        <w:rPr>
          <w:sz w:val="20"/>
          <w:szCs w:val="20"/>
        </w:rPr>
        <w:t xml:space="preserve"> </w:t>
      </w:r>
      <w:r w:rsidRPr="58422561" w:rsidR="00E45F85">
        <w:rPr>
          <w:sz w:val="20"/>
          <w:szCs w:val="20"/>
        </w:rPr>
        <w:t>sports</w:t>
      </w:r>
      <w:r w:rsidRPr="58422561" w:rsidR="00E45F85">
        <w:rPr>
          <w:sz w:val="20"/>
          <w:szCs w:val="20"/>
        </w:rPr>
        <w:t xml:space="preserve"> non </w:t>
      </w:r>
      <w:r w:rsidRPr="58422561" w:rsidR="00E45F85">
        <w:rPr>
          <w:sz w:val="20"/>
          <w:szCs w:val="20"/>
        </w:rPr>
        <w:t>olympiques</w:t>
      </w:r>
      <w:r w:rsidRPr="58422561" w:rsidR="00E45F85">
        <w:rPr>
          <w:sz w:val="20"/>
          <w:szCs w:val="20"/>
        </w:rPr>
        <w:t xml:space="preserve"> de </w:t>
      </w:r>
      <w:r w:rsidRPr="58422561" w:rsidR="00E45F85">
        <w:rPr>
          <w:sz w:val="20"/>
          <w:szCs w:val="20"/>
        </w:rPr>
        <w:t>classification</w:t>
      </w:r>
      <w:r w:rsidRPr="58422561" w:rsidR="00E45F85">
        <w:rPr>
          <w:sz w:val="20"/>
          <w:szCs w:val="20"/>
        </w:rPr>
        <w:t xml:space="preserve"> 1-3 de </w:t>
      </w:r>
      <w:r w:rsidRPr="58422561" w:rsidR="00E45F85">
        <w:rPr>
          <w:sz w:val="20"/>
          <w:szCs w:val="20"/>
        </w:rPr>
        <w:t>demander</w:t>
      </w:r>
      <w:r w:rsidRPr="58422561" w:rsidR="00E45F85">
        <w:rPr>
          <w:sz w:val="20"/>
          <w:szCs w:val="20"/>
        </w:rPr>
        <w:t xml:space="preserve"> des </w:t>
      </w:r>
      <w:r w:rsidRPr="58422561" w:rsidR="00E45F85">
        <w:rPr>
          <w:sz w:val="20"/>
          <w:szCs w:val="20"/>
        </w:rPr>
        <w:t>contributions</w:t>
      </w:r>
      <w:r w:rsidRPr="58422561" w:rsidR="00E45F85">
        <w:rPr>
          <w:sz w:val="20"/>
          <w:szCs w:val="20"/>
        </w:rPr>
        <w:t xml:space="preserve"> </w:t>
      </w:r>
      <w:r w:rsidRPr="58422561" w:rsidR="00E45F85">
        <w:rPr>
          <w:sz w:val="20"/>
          <w:szCs w:val="20"/>
        </w:rPr>
        <w:t>pour</w:t>
      </w:r>
      <w:r w:rsidRPr="58422561" w:rsidR="00E45F85">
        <w:rPr>
          <w:sz w:val="20"/>
          <w:szCs w:val="20"/>
        </w:rPr>
        <w:t xml:space="preserve"> la </w:t>
      </w:r>
      <w:r w:rsidRPr="58422561" w:rsidR="00E45F85">
        <w:rPr>
          <w:sz w:val="20"/>
          <w:szCs w:val="20"/>
        </w:rPr>
        <w:t>mise</w:t>
      </w:r>
      <w:r w:rsidRPr="58422561" w:rsidR="00E45F85">
        <w:rPr>
          <w:sz w:val="20"/>
          <w:szCs w:val="20"/>
        </w:rPr>
        <w:t xml:space="preserve"> en </w:t>
      </w:r>
      <w:r w:rsidRPr="58422561" w:rsidR="00E45F85">
        <w:rPr>
          <w:sz w:val="20"/>
          <w:szCs w:val="20"/>
        </w:rPr>
        <w:t>place</w:t>
      </w:r>
      <w:r w:rsidRPr="58422561" w:rsidR="00E45F85">
        <w:rPr>
          <w:sz w:val="20"/>
          <w:szCs w:val="20"/>
        </w:rPr>
        <w:t xml:space="preserve"> </w:t>
      </w:r>
      <w:r w:rsidRPr="58422561" w:rsidR="00E45F85">
        <w:rPr>
          <w:sz w:val="20"/>
          <w:szCs w:val="20"/>
        </w:rPr>
        <w:t>d’un</w:t>
      </w:r>
      <w:r w:rsidRPr="58422561" w:rsidR="00E45F85">
        <w:rPr>
          <w:sz w:val="20"/>
          <w:szCs w:val="20"/>
        </w:rPr>
        <w:t xml:space="preserve">(e) </w:t>
      </w:r>
      <w:r w:rsidRPr="58422561" w:rsidR="00E45F85">
        <w:rPr>
          <w:sz w:val="20"/>
          <w:szCs w:val="20"/>
        </w:rPr>
        <w:t>gestionnaire</w:t>
      </w:r>
      <w:r w:rsidRPr="58422561" w:rsidR="00E45F85">
        <w:rPr>
          <w:sz w:val="20"/>
          <w:szCs w:val="20"/>
        </w:rPr>
        <w:t xml:space="preserve"> de </w:t>
      </w:r>
      <w:r w:rsidRPr="58422561" w:rsidR="00E45F85">
        <w:rPr>
          <w:sz w:val="20"/>
          <w:szCs w:val="20"/>
        </w:rPr>
        <w:t>l’environnement</w:t>
      </w:r>
      <w:r w:rsidRPr="58422561" w:rsidR="00E45F85">
        <w:rPr>
          <w:sz w:val="20"/>
          <w:szCs w:val="20"/>
        </w:rPr>
        <w:t xml:space="preserve"> en vertu des </w:t>
      </w:r>
      <w:r w:rsidRPr="58422561" w:rsidR="00E45F85">
        <w:rPr>
          <w:sz w:val="20"/>
          <w:szCs w:val="20"/>
        </w:rPr>
        <w:t>prescriptions</w:t>
      </w:r>
      <w:r w:rsidRPr="58422561" w:rsidR="00E45F85">
        <w:rPr>
          <w:sz w:val="20"/>
          <w:szCs w:val="20"/>
        </w:rPr>
        <w:t xml:space="preserve"> </w:t>
      </w:r>
      <w:r w:rsidRPr="58422561" w:rsidR="00E45F85">
        <w:rPr>
          <w:sz w:val="20"/>
          <w:szCs w:val="20"/>
        </w:rPr>
        <w:t>d’exécution</w:t>
      </w:r>
      <w:r w:rsidRPr="58422561" w:rsidR="00E45F85">
        <w:rPr>
          <w:sz w:val="20"/>
          <w:szCs w:val="20"/>
        </w:rPr>
        <w:t xml:space="preserve"> relatives au/à la </w:t>
      </w:r>
      <w:r w:rsidRPr="58422561" w:rsidR="00E45F85">
        <w:rPr>
          <w:sz w:val="20"/>
          <w:szCs w:val="20"/>
        </w:rPr>
        <w:t>gestionnaire</w:t>
      </w:r>
      <w:r w:rsidRPr="58422561" w:rsidR="00E45F85">
        <w:rPr>
          <w:sz w:val="20"/>
          <w:szCs w:val="20"/>
        </w:rPr>
        <w:t xml:space="preserve"> de </w:t>
      </w:r>
      <w:r w:rsidRPr="58422561" w:rsidR="00E45F85">
        <w:rPr>
          <w:sz w:val="20"/>
          <w:szCs w:val="20"/>
        </w:rPr>
        <w:t>l’environnement</w:t>
      </w:r>
      <w:r w:rsidRPr="58422561" w:rsidR="00E45F85">
        <w:rPr>
          <w:sz w:val="20"/>
          <w:szCs w:val="20"/>
        </w:rPr>
        <w:t>.</w:t>
      </w:r>
    </w:p>
    <w:p w:rsidRPr="00816187" w:rsidR="00FF0B12" w:rsidP="58422561" w:rsidRDefault="00FF0B12" w14:paraId="5E959EC9" w14:textId="77777777" w14:noSpellErr="1">
      <w:pPr>
        <w:rPr>
          <w:rFonts w:ascii="Fago Pro" w:hAnsi="Fago Pro"/>
          <w:sz w:val="20"/>
          <w:szCs w:val="20"/>
        </w:rPr>
      </w:pPr>
    </w:p>
    <w:p w:rsidR="00FF0B12" w:rsidP="58422561" w:rsidRDefault="002906F2" w14:paraId="7798F9FE" w14:textId="30CEF605">
      <w:pPr>
        <w:spacing w:after="120"/>
        <w:rPr>
          <w:b w:val="1"/>
          <w:bCs w:val="1"/>
          <w:sz w:val="20"/>
          <w:szCs w:val="20"/>
        </w:rPr>
      </w:pPr>
      <w:r w:rsidRPr="58422561" w:rsidR="002906F2">
        <w:rPr>
          <w:b w:val="1"/>
          <w:bCs w:val="1"/>
          <w:sz w:val="20"/>
          <w:szCs w:val="20"/>
        </w:rPr>
        <w:t>1.</w:t>
      </w:r>
      <w:r w:rsidRPr="58422561" w:rsidR="002906F2">
        <w:rPr>
          <w:b w:val="1"/>
          <w:bCs w:val="1"/>
          <w:sz w:val="20"/>
          <w:szCs w:val="20"/>
        </w:rPr>
        <w:t xml:space="preserve">        </w:t>
      </w:r>
      <w:r w:rsidRPr="58422561" w:rsidR="00FC5381">
        <w:rPr>
          <w:b w:val="1"/>
          <w:bCs w:val="1"/>
          <w:sz w:val="20"/>
          <w:szCs w:val="20"/>
        </w:rPr>
        <w:t>Données</w:t>
      </w:r>
      <w:r w:rsidRPr="58422561" w:rsidR="00FC5381">
        <w:rPr>
          <w:b w:val="1"/>
          <w:bCs w:val="1"/>
          <w:sz w:val="20"/>
          <w:szCs w:val="20"/>
        </w:rPr>
        <w:t xml:space="preserve"> </w:t>
      </w:r>
      <w:r w:rsidRPr="58422561" w:rsidR="00FC5381">
        <w:rPr>
          <w:b w:val="1"/>
          <w:bCs w:val="1"/>
          <w:sz w:val="20"/>
          <w:szCs w:val="20"/>
        </w:rPr>
        <w:t>officielles</w:t>
      </w:r>
      <w:r w:rsidRPr="58422561" w:rsidR="00FC5381">
        <w:rPr>
          <w:b w:val="1"/>
          <w:bCs w:val="1"/>
          <w:sz w:val="20"/>
          <w:szCs w:val="20"/>
        </w:rPr>
        <w:t xml:space="preserve"> de la </w:t>
      </w:r>
      <w:r w:rsidRPr="58422561" w:rsidR="00FC5381">
        <w:rPr>
          <w:b w:val="1"/>
          <w:bCs w:val="1"/>
          <w:sz w:val="20"/>
          <w:szCs w:val="20"/>
        </w:rPr>
        <w:t>fédération</w:t>
      </w:r>
      <w:r w:rsidRPr="58422561" w:rsidR="00FC5381">
        <w:rPr>
          <w:b w:val="1"/>
          <w:bCs w:val="1"/>
          <w:sz w:val="20"/>
          <w:szCs w:val="20"/>
        </w:rPr>
        <w:t xml:space="preserve"> </w:t>
      </w:r>
      <w:r w:rsidRPr="58422561" w:rsidR="00FC5381">
        <w:rPr>
          <w:b w:val="1"/>
          <w:bCs w:val="1"/>
          <w:sz w:val="20"/>
          <w:szCs w:val="20"/>
        </w:rPr>
        <w:t>requérante</w:t>
      </w:r>
    </w:p>
    <w:p w:rsidRPr="002906F2" w:rsidR="002906F2" w:rsidP="58422561" w:rsidRDefault="002906F2" w14:paraId="1AE42579" w14:textId="77777777" w14:noSpellErr="1">
      <w:pPr>
        <w:spacing w:after="120"/>
        <w:rPr>
          <w:rFonts w:ascii="Fago Pro" w:hAnsi="Fago Pro"/>
          <w:b w:val="1"/>
          <w:bCs w:val="1"/>
          <w:sz w:val="20"/>
          <w:szCs w:val="20"/>
        </w:rPr>
      </w:pPr>
    </w:p>
    <w:tbl>
      <w:tblPr>
        <w:tblStyle w:val="Tabellenraster"/>
        <w:tblW w:w="906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1444"/>
        <w:gridCol w:w="3044"/>
        <w:gridCol w:w="1405"/>
        <w:gridCol w:w="3174"/>
      </w:tblGrid>
      <w:tr w:rsidRPr="00A13280" w:rsidR="00FF0B12" w:rsidTr="58422561" w14:paraId="10156587" w14:textId="77777777">
        <w:trPr>
          <w:trHeight w:val="397"/>
        </w:trPr>
        <w:tc>
          <w:tcPr>
            <w:tcW w:w="1276" w:type="dxa"/>
            <w:tcMar/>
            <w:vAlign w:val="center"/>
          </w:tcPr>
          <w:p w:rsidRPr="00816187" w:rsidR="00FF0B12" w:rsidP="58422561" w:rsidRDefault="00FC5381" w14:paraId="42BB8759" w14:textId="3AEE7B09" w14:noSpellErr="1">
            <w:pPr>
              <w:rPr>
                <w:rFonts w:ascii="Fago Pro" w:hAnsi="Fago Pro"/>
                <w:sz w:val="20"/>
                <w:szCs w:val="20"/>
              </w:rPr>
            </w:pPr>
            <w:r w:rsidRPr="58422561" w:rsidR="00FC5381">
              <w:rPr>
                <w:rFonts w:ascii="Fago Pro" w:hAnsi="Fago Pro"/>
                <w:sz w:val="20"/>
                <w:szCs w:val="20"/>
              </w:rPr>
              <w:t>Fédération</w:t>
            </w:r>
            <w:r w:rsidRPr="58422561" w:rsidR="00FF0B12">
              <w:rPr>
                <w:rFonts w:ascii="Fago Pro" w:hAnsi="Fago Pro"/>
                <w:sz w:val="20"/>
                <w:szCs w:val="20"/>
              </w:rPr>
              <w:t>:</w:t>
            </w:r>
          </w:p>
        </w:tc>
        <w:tc>
          <w:tcPr>
            <w:tcW w:w="3119" w:type="dxa"/>
            <w:shd w:val="clear" w:color="auto" w:fill="D9D9D9" w:themeFill="background1" w:themeFillShade="D9"/>
            <w:tcMar/>
            <w:vAlign w:val="center"/>
          </w:tcPr>
          <w:p w:rsidRPr="00816187" w:rsidR="00FF0B12" w:rsidP="58422561" w:rsidRDefault="00FF0B12" w14:paraId="2F4447C3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  <w:tc>
          <w:tcPr>
            <w:tcW w:w="1417" w:type="dxa"/>
            <w:tcMar/>
            <w:vAlign w:val="center"/>
          </w:tcPr>
          <w:p w:rsidRPr="00816187" w:rsidR="00FF0B12" w:rsidP="58422561" w:rsidRDefault="00FC5381" w14:paraId="6981C2ED" w14:textId="38887E05" w14:noSpellErr="1">
            <w:pPr>
              <w:rPr>
                <w:rFonts w:ascii="Fago Pro" w:hAnsi="Fago Pro"/>
                <w:sz w:val="20"/>
                <w:szCs w:val="20"/>
              </w:rPr>
            </w:pPr>
            <w:r w:rsidRPr="58422561" w:rsidR="00FC5381">
              <w:rPr>
                <w:rFonts w:ascii="Fago Pro" w:hAnsi="Fago Pro"/>
                <w:sz w:val="20"/>
                <w:szCs w:val="20"/>
              </w:rPr>
              <w:t>Sport(s):</w:t>
            </w:r>
          </w:p>
        </w:tc>
        <w:tc>
          <w:tcPr>
            <w:tcW w:w="3255" w:type="dxa"/>
            <w:shd w:val="clear" w:color="auto" w:fill="D9D9D9" w:themeFill="background1" w:themeFillShade="D9"/>
            <w:tcMar/>
            <w:vAlign w:val="center"/>
          </w:tcPr>
          <w:p w:rsidRPr="00816187" w:rsidR="00FF0B12" w:rsidP="58422561" w:rsidRDefault="00FF0B12" w14:paraId="321FFC0E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  <w:tr w:rsidRPr="00A13280" w:rsidR="00FF0B12" w:rsidTr="58422561" w14:paraId="1D23E922" w14:textId="77777777">
        <w:trPr>
          <w:trHeight w:val="397"/>
        </w:trPr>
        <w:tc>
          <w:tcPr>
            <w:tcW w:w="1276" w:type="dxa"/>
            <w:tcMar/>
            <w:vAlign w:val="center"/>
          </w:tcPr>
          <w:p w:rsidRPr="00816187" w:rsidR="00FF0B12" w:rsidP="58422561" w:rsidRDefault="00FC5381" w14:paraId="1FE4A79D" w14:textId="59DC68C2" w14:noSpellErr="1">
            <w:pPr>
              <w:rPr>
                <w:rFonts w:ascii="Fago Pro" w:hAnsi="Fago Pro"/>
                <w:sz w:val="20"/>
                <w:szCs w:val="20"/>
              </w:rPr>
            </w:pPr>
            <w:r w:rsidRPr="58422561" w:rsidR="00FC5381">
              <w:rPr>
                <w:rFonts w:ascii="Fago Pro" w:hAnsi="Fago Pro"/>
                <w:sz w:val="20"/>
                <w:szCs w:val="20"/>
              </w:rPr>
              <w:t>Classification</w:t>
            </w:r>
            <w:r w:rsidRPr="58422561" w:rsidR="00FF0B12">
              <w:rPr>
                <w:rFonts w:ascii="Fago Pro" w:hAnsi="Fago Pro"/>
                <w:sz w:val="20"/>
                <w:szCs w:val="20"/>
              </w:rPr>
              <w:t>:</w:t>
            </w:r>
          </w:p>
        </w:tc>
        <w:tc>
          <w:tcPr>
            <w:tcW w:w="3119" w:type="dxa"/>
            <w:shd w:val="clear" w:color="auto" w:fill="D9D9D9" w:themeFill="background1" w:themeFillShade="D9"/>
            <w:tcMar/>
            <w:vAlign w:val="center"/>
          </w:tcPr>
          <w:p w:rsidRPr="00816187" w:rsidR="00FF0B12" w:rsidP="58422561" w:rsidRDefault="00FF0B12" w14:paraId="21FEF506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  <w:tcMar/>
            <w:vAlign w:val="center"/>
          </w:tcPr>
          <w:p w:rsidRPr="00816187" w:rsidR="00FF0B12" w:rsidP="58422561" w:rsidRDefault="00FF0B12" w14:paraId="4D0AA97E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  <w:tc>
          <w:tcPr>
            <w:tcW w:w="3255" w:type="dxa"/>
            <w:shd w:val="clear" w:color="auto" w:fill="auto"/>
            <w:tcMar/>
            <w:vAlign w:val="center"/>
          </w:tcPr>
          <w:p w:rsidRPr="00816187" w:rsidR="00FF0B12" w:rsidP="58422561" w:rsidRDefault="00FF0B12" w14:paraId="2D151719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  <w:tr w:rsidRPr="00A13280" w:rsidR="00FF0B12" w:rsidTr="58422561" w14:paraId="3F084203" w14:textId="77777777">
        <w:trPr>
          <w:trHeight w:val="397"/>
        </w:trPr>
        <w:tc>
          <w:tcPr>
            <w:tcW w:w="4395" w:type="dxa"/>
            <w:gridSpan w:val="2"/>
            <w:tcMar/>
            <w:vAlign w:val="center"/>
          </w:tcPr>
          <w:p w:rsidRPr="00816187" w:rsidR="00FF0B12" w:rsidP="58422561" w:rsidRDefault="00FC5381" w14:paraId="05B38908" w14:textId="4F1A177F">
            <w:pPr>
              <w:rPr>
                <w:rFonts w:ascii="Fago Pro" w:hAnsi="Fago Pro"/>
                <w:sz w:val="20"/>
                <w:szCs w:val="20"/>
              </w:rPr>
            </w:pPr>
            <w:r w:rsidRPr="58422561" w:rsidR="00FC5381">
              <w:rPr>
                <w:rFonts w:ascii="Fago Pro" w:hAnsi="Fago Pro"/>
                <w:sz w:val="20"/>
                <w:szCs w:val="20"/>
              </w:rPr>
              <w:t>Personne</w:t>
            </w:r>
            <w:r w:rsidRPr="58422561" w:rsidR="00FC5381">
              <w:rPr>
                <w:rFonts w:ascii="Fago Pro" w:hAnsi="Fago Pro"/>
                <w:sz w:val="20"/>
                <w:szCs w:val="20"/>
              </w:rPr>
              <w:t xml:space="preserve"> de </w:t>
            </w:r>
            <w:r w:rsidRPr="58422561" w:rsidR="00FC5381">
              <w:rPr>
                <w:rFonts w:ascii="Fago Pro" w:hAnsi="Fago Pro"/>
                <w:sz w:val="20"/>
                <w:szCs w:val="20"/>
              </w:rPr>
              <w:t>contact</w:t>
            </w:r>
            <w:r w:rsidRPr="58422561" w:rsidR="00FC5381">
              <w:rPr>
                <w:rFonts w:ascii="Fago Pro" w:hAnsi="Fago Pro"/>
                <w:sz w:val="20"/>
                <w:szCs w:val="20"/>
              </w:rPr>
              <w:t xml:space="preserve"> responsable de la </w:t>
            </w:r>
            <w:r w:rsidRPr="58422561" w:rsidR="00FC5381">
              <w:rPr>
                <w:rFonts w:ascii="Fago Pro" w:hAnsi="Fago Pro"/>
                <w:sz w:val="20"/>
                <w:szCs w:val="20"/>
              </w:rPr>
              <w:t>demande</w:t>
            </w:r>
            <w:r w:rsidRPr="58422561" w:rsidR="00FF0B12">
              <w:rPr>
                <w:rFonts w:ascii="Fago Pro" w:hAnsi="Fago Pro"/>
                <w:sz w:val="20"/>
                <w:szCs w:val="20"/>
              </w:rPr>
              <w:t>:</w:t>
            </w:r>
          </w:p>
        </w:tc>
        <w:tc>
          <w:tcPr>
            <w:tcW w:w="4672" w:type="dxa"/>
            <w:gridSpan w:val="2"/>
            <w:shd w:val="clear" w:color="auto" w:fill="D9D9D9" w:themeFill="background1" w:themeFillShade="D9"/>
            <w:tcMar/>
            <w:vAlign w:val="center"/>
          </w:tcPr>
          <w:p w:rsidRPr="00816187" w:rsidR="00FF0B12" w:rsidP="58422561" w:rsidRDefault="00FF0B12" w14:paraId="539CBCEA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  <w:tr w:rsidRPr="00A13280" w:rsidR="00FF0B12" w:rsidTr="58422561" w14:paraId="4875840D" w14:textId="77777777">
        <w:trPr>
          <w:trHeight w:val="397"/>
        </w:trPr>
        <w:tc>
          <w:tcPr>
            <w:tcW w:w="4395" w:type="dxa"/>
            <w:gridSpan w:val="2"/>
            <w:tcMar/>
            <w:vAlign w:val="center"/>
          </w:tcPr>
          <w:p w:rsidRPr="00816187" w:rsidR="00FF0B12" w:rsidP="58422561" w:rsidRDefault="00FC5381" w14:paraId="3AD9413C" w14:textId="72010395">
            <w:pPr>
              <w:rPr>
                <w:rFonts w:ascii="Fago Pro" w:hAnsi="Fago Pro"/>
                <w:sz w:val="20"/>
                <w:szCs w:val="20"/>
              </w:rPr>
            </w:pPr>
            <w:r w:rsidRPr="58422561" w:rsidR="00FC5381">
              <w:rPr>
                <w:rFonts w:ascii="Fago Pro" w:hAnsi="Fago Pro"/>
                <w:sz w:val="20"/>
                <w:szCs w:val="20"/>
              </w:rPr>
              <w:t>Nom</w:t>
            </w:r>
            <w:r w:rsidRPr="58422561" w:rsidR="00FC5381">
              <w:rPr>
                <w:rFonts w:ascii="Fago Pro" w:hAnsi="Fago Pro"/>
                <w:sz w:val="20"/>
                <w:szCs w:val="20"/>
              </w:rPr>
              <w:t xml:space="preserve"> et </w:t>
            </w:r>
            <w:r w:rsidRPr="58422561" w:rsidR="00FC5381">
              <w:rPr>
                <w:rFonts w:ascii="Fago Pro" w:hAnsi="Fago Pro"/>
                <w:sz w:val="20"/>
                <w:szCs w:val="20"/>
              </w:rPr>
              <w:t>prénom</w:t>
            </w:r>
            <w:r w:rsidRPr="58422561" w:rsidR="00FC5381">
              <w:rPr>
                <w:rFonts w:ascii="Fago Pro" w:hAnsi="Fago Pro"/>
                <w:sz w:val="20"/>
                <w:szCs w:val="20"/>
              </w:rPr>
              <w:t xml:space="preserve"> du/de la </w:t>
            </w:r>
            <w:r w:rsidRPr="58422561" w:rsidR="002301D1">
              <w:rPr>
                <w:rFonts w:ascii="Fago Pro" w:hAnsi="Fago Pro"/>
                <w:sz w:val="20"/>
                <w:szCs w:val="20"/>
              </w:rPr>
              <w:t>gestionnaire</w:t>
            </w:r>
            <w:r w:rsidRPr="58422561" w:rsidR="002301D1">
              <w:rPr>
                <w:rFonts w:ascii="Fago Pro" w:hAnsi="Fago Pro"/>
                <w:sz w:val="20"/>
                <w:szCs w:val="20"/>
              </w:rPr>
              <w:t xml:space="preserve"> de </w:t>
            </w:r>
            <w:r w:rsidRPr="58422561" w:rsidR="002301D1">
              <w:rPr>
                <w:rFonts w:ascii="Fago Pro" w:hAnsi="Fago Pro"/>
                <w:sz w:val="20"/>
                <w:szCs w:val="20"/>
              </w:rPr>
              <w:t>l’environnement</w:t>
            </w:r>
            <w:r w:rsidRPr="58422561" w:rsidR="00FF0B12">
              <w:rPr>
                <w:rFonts w:ascii="Fago Pro" w:hAnsi="Fago Pro"/>
                <w:sz w:val="20"/>
                <w:szCs w:val="20"/>
              </w:rPr>
              <w:t>:</w:t>
            </w:r>
          </w:p>
        </w:tc>
        <w:tc>
          <w:tcPr>
            <w:tcW w:w="4672" w:type="dxa"/>
            <w:gridSpan w:val="2"/>
            <w:shd w:val="clear" w:color="auto" w:fill="D9D9D9" w:themeFill="background1" w:themeFillShade="D9"/>
            <w:tcMar/>
            <w:vAlign w:val="center"/>
          </w:tcPr>
          <w:p w:rsidRPr="00816187" w:rsidR="00FF0B12" w:rsidP="58422561" w:rsidRDefault="00FF0B12" w14:paraId="3BA873F6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</w:tbl>
    <w:p w:rsidRPr="00816187" w:rsidR="00FF0B12" w:rsidP="58422561" w:rsidRDefault="00FF0B12" w14:paraId="5A26DFFC" w14:textId="77777777" w14:noSpellErr="1">
      <w:pPr>
        <w:rPr>
          <w:rFonts w:ascii="Fago Pro" w:hAnsi="Fago Pro"/>
          <w:sz w:val="20"/>
          <w:szCs w:val="20"/>
        </w:rPr>
      </w:pPr>
    </w:p>
    <w:p w:rsidR="00675296" w:rsidP="00AD3802" w:rsidRDefault="00675296" w14:paraId="7E2B27B0" w14:textId="77777777">
      <w:pPr>
        <w:rPr>
          <w:rFonts w:ascii="Fago Pro" w:hAnsi="Fago Pro"/>
          <w:b/>
          <w:sz w:val="22"/>
          <w:szCs w:val="22"/>
        </w:rPr>
      </w:pPr>
    </w:p>
    <w:p w:rsidR="00675296" w:rsidP="00675296" w:rsidRDefault="00675296" w14:paraId="12C9E06A" w14:textId="77777777">
      <w:pPr>
        <w:ind w:left="360"/>
        <w:rPr>
          <w:rFonts w:ascii="Fago Pro" w:hAnsi="Fago Pro"/>
          <w:b/>
          <w:sz w:val="22"/>
          <w:szCs w:val="22"/>
        </w:rPr>
      </w:pPr>
    </w:p>
    <w:p w:rsidR="00675296" w:rsidP="00675296" w:rsidRDefault="00675296" w14:paraId="2084B456" w14:textId="77777777">
      <w:pPr>
        <w:ind w:left="360"/>
        <w:rPr>
          <w:rFonts w:ascii="Fago Pro" w:hAnsi="Fago Pro"/>
          <w:b/>
          <w:sz w:val="22"/>
          <w:szCs w:val="22"/>
        </w:rPr>
      </w:pPr>
    </w:p>
    <w:p w:rsidR="00675296" w:rsidP="00807FDF" w:rsidRDefault="00675296" w14:paraId="369F38CA" w14:textId="77777777">
      <w:pPr>
        <w:rPr>
          <w:rFonts w:ascii="Fago Pro" w:hAnsi="Fago Pro"/>
          <w:b/>
          <w:sz w:val="22"/>
          <w:szCs w:val="22"/>
        </w:rPr>
      </w:pPr>
    </w:p>
    <w:p w:rsidR="00675296" w:rsidP="00675296" w:rsidRDefault="00675296" w14:paraId="179218EF" w14:textId="77777777">
      <w:pPr>
        <w:ind w:left="360"/>
        <w:rPr>
          <w:rFonts w:ascii="Fago Pro" w:hAnsi="Fago Pro"/>
          <w:b/>
          <w:sz w:val="22"/>
          <w:szCs w:val="22"/>
        </w:rPr>
      </w:pPr>
    </w:p>
    <w:tbl>
      <w:tblPr>
        <w:tblW w:w="0" w:type="auto"/>
        <w:tblInd w:w="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75"/>
      </w:tblGrid>
      <w:tr w:rsidRPr="00816187" w:rsidR="00675296" w:rsidTr="58422561" w14:paraId="7509B106" w14:textId="77777777">
        <w:trPr>
          <w:trHeight w:val="1470"/>
        </w:trPr>
        <w:tc>
          <w:tcPr>
            <w:tcW w:w="8775" w:type="dxa"/>
            <w:tcMar/>
          </w:tcPr>
          <w:p w:rsidRPr="002301D1" w:rsidR="00675296" w:rsidP="58422561" w:rsidRDefault="002301D1" w14:paraId="22676E93" w14:textId="6DAFDEF5">
            <w:pPr>
              <w:ind w:left="-37"/>
              <w:rPr>
                <w:rFonts w:ascii="Fago Pro" w:hAnsi="Fago Pro"/>
                <w:sz w:val="20"/>
                <w:szCs w:val="20"/>
              </w:rPr>
            </w:pPr>
            <w:r w:rsidRPr="58422561" w:rsidR="002301D1">
              <w:rPr>
                <w:sz w:val="20"/>
                <w:szCs w:val="20"/>
              </w:rPr>
              <w:t xml:space="preserve">La </w:t>
            </w:r>
            <w:r w:rsidRPr="58422561" w:rsidR="002301D1">
              <w:rPr>
                <w:sz w:val="20"/>
                <w:szCs w:val="20"/>
              </w:rPr>
              <w:t>fédération</w:t>
            </w:r>
            <w:r w:rsidRPr="58422561" w:rsidR="002301D1">
              <w:rPr>
                <w:sz w:val="20"/>
                <w:szCs w:val="20"/>
              </w:rPr>
              <w:t xml:space="preserve">/le </w:t>
            </w:r>
            <w:r w:rsidRPr="58422561" w:rsidR="002301D1">
              <w:rPr>
                <w:sz w:val="20"/>
                <w:szCs w:val="20"/>
              </w:rPr>
              <w:t>sport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qui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dépose</w:t>
            </w:r>
            <w:r w:rsidRPr="58422561" w:rsidR="002301D1">
              <w:rPr>
                <w:sz w:val="20"/>
                <w:szCs w:val="20"/>
              </w:rPr>
              <w:t xml:space="preserve"> la </w:t>
            </w:r>
            <w:r w:rsidRPr="58422561" w:rsidR="002301D1">
              <w:rPr>
                <w:sz w:val="20"/>
                <w:szCs w:val="20"/>
              </w:rPr>
              <w:t>demande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documente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les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mesures</w:t>
            </w:r>
            <w:r w:rsidRPr="58422561" w:rsidR="002301D1">
              <w:rPr>
                <w:sz w:val="20"/>
                <w:szCs w:val="20"/>
              </w:rPr>
              <w:t xml:space="preserve"> et </w:t>
            </w:r>
            <w:r w:rsidRPr="58422561" w:rsidR="002301D1">
              <w:rPr>
                <w:sz w:val="20"/>
                <w:szCs w:val="20"/>
              </w:rPr>
              <w:t>les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objectifs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individuels</w:t>
            </w:r>
            <w:r w:rsidRPr="58422561" w:rsidR="002301D1">
              <w:rPr>
                <w:sz w:val="20"/>
                <w:szCs w:val="20"/>
              </w:rPr>
              <w:t xml:space="preserve"> à </w:t>
            </w:r>
            <w:r w:rsidRPr="58422561" w:rsidR="002301D1">
              <w:rPr>
                <w:sz w:val="20"/>
                <w:szCs w:val="20"/>
              </w:rPr>
              <w:t>l’aide</w:t>
            </w:r>
            <w:r w:rsidRPr="58422561" w:rsidR="002301D1">
              <w:rPr>
                <w:sz w:val="20"/>
                <w:szCs w:val="20"/>
              </w:rPr>
              <w:t xml:space="preserve"> du </w:t>
            </w:r>
            <w:r w:rsidRPr="58422561" w:rsidR="002301D1">
              <w:rPr>
                <w:sz w:val="20"/>
                <w:szCs w:val="20"/>
              </w:rPr>
              <w:t>modèle</w:t>
            </w:r>
            <w:r w:rsidRPr="58422561" w:rsidR="002301D1">
              <w:rPr>
                <w:sz w:val="20"/>
                <w:szCs w:val="20"/>
              </w:rPr>
              <w:t xml:space="preserve"> ci-après. La </w:t>
            </w:r>
            <w:r w:rsidRPr="58422561" w:rsidR="002301D1">
              <w:rPr>
                <w:sz w:val="20"/>
                <w:szCs w:val="20"/>
              </w:rPr>
              <w:t>présente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demande</w:t>
            </w:r>
            <w:r w:rsidRPr="58422561" w:rsidR="002301D1">
              <w:rPr>
                <w:sz w:val="20"/>
                <w:szCs w:val="20"/>
              </w:rPr>
              <w:t xml:space="preserve">, </w:t>
            </w:r>
            <w:r w:rsidRPr="58422561" w:rsidR="002301D1">
              <w:rPr>
                <w:sz w:val="20"/>
                <w:szCs w:val="20"/>
              </w:rPr>
              <w:t>accompagnée</w:t>
            </w:r>
            <w:r w:rsidRPr="58422561" w:rsidR="002301D1">
              <w:rPr>
                <w:sz w:val="20"/>
                <w:szCs w:val="20"/>
              </w:rPr>
              <w:t xml:space="preserve"> du plan de </w:t>
            </w:r>
            <w:r w:rsidRPr="58422561" w:rsidR="002301D1">
              <w:rPr>
                <w:sz w:val="20"/>
                <w:szCs w:val="20"/>
              </w:rPr>
              <w:t>mesures</w:t>
            </w:r>
            <w:r w:rsidRPr="58422561" w:rsidR="002301D1">
              <w:rPr>
                <w:sz w:val="20"/>
                <w:szCs w:val="20"/>
              </w:rPr>
              <w:t xml:space="preserve"> et des </w:t>
            </w:r>
            <w:r w:rsidRPr="58422561" w:rsidR="002301D1">
              <w:rPr>
                <w:sz w:val="20"/>
                <w:szCs w:val="20"/>
              </w:rPr>
              <w:t>objectifs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poursuivis</w:t>
            </w:r>
            <w:r w:rsidRPr="58422561" w:rsidR="002301D1">
              <w:rPr>
                <w:sz w:val="20"/>
                <w:szCs w:val="20"/>
              </w:rPr>
              <w:t xml:space="preserve">, </w:t>
            </w:r>
            <w:r w:rsidRPr="58422561" w:rsidR="002301D1">
              <w:rPr>
                <w:sz w:val="20"/>
                <w:szCs w:val="20"/>
              </w:rPr>
              <w:t>doit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être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dûment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remplie</w:t>
            </w:r>
            <w:r w:rsidRPr="58422561" w:rsidR="002301D1">
              <w:rPr>
                <w:sz w:val="20"/>
                <w:szCs w:val="20"/>
              </w:rPr>
              <w:t xml:space="preserve"> et </w:t>
            </w:r>
            <w:r w:rsidRPr="58422561" w:rsidR="002301D1">
              <w:rPr>
                <w:sz w:val="20"/>
                <w:szCs w:val="20"/>
              </w:rPr>
              <w:t>transmise</w:t>
            </w:r>
            <w:r w:rsidRPr="58422561" w:rsidR="002301D1">
              <w:rPr>
                <w:sz w:val="20"/>
                <w:szCs w:val="20"/>
              </w:rPr>
              <w:t xml:space="preserve"> avant le 3</w:t>
            </w:r>
            <w:r w:rsidRPr="58422561" w:rsidR="00672F7C">
              <w:rPr>
                <w:sz w:val="20"/>
                <w:szCs w:val="20"/>
              </w:rPr>
              <w:t>0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672F7C">
              <w:rPr>
                <w:sz w:val="20"/>
                <w:szCs w:val="20"/>
              </w:rPr>
              <w:t>septembre</w:t>
            </w:r>
            <w:r w:rsidRPr="58422561" w:rsidR="002301D1">
              <w:rPr>
                <w:sz w:val="20"/>
                <w:szCs w:val="20"/>
              </w:rPr>
              <w:t xml:space="preserve"> à alina.paetz@swissolympic.ch. Alina Pätz se </w:t>
            </w:r>
            <w:r w:rsidRPr="58422561" w:rsidR="002301D1">
              <w:rPr>
                <w:sz w:val="20"/>
                <w:szCs w:val="20"/>
              </w:rPr>
              <w:t>tient</w:t>
            </w:r>
            <w:r w:rsidRPr="58422561" w:rsidR="002301D1">
              <w:rPr>
                <w:sz w:val="20"/>
                <w:szCs w:val="20"/>
              </w:rPr>
              <w:t xml:space="preserve"> à </w:t>
            </w:r>
            <w:r w:rsidRPr="58422561" w:rsidR="002301D1">
              <w:rPr>
                <w:sz w:val="20"/>
                <w:szCs w:val="20"/>
              </w:rPr>
              <w:t>votre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entière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disposition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pour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répondre</w:t>
            </w:r>
            <w:r w:rsidRPr="58422561" w:rsidR="002301D1">
              <w:rPr>
                <w:sz w:val="20"/>
                <w:szCs w:val="20"/>
              </w:rPr>
              <w:t xml:space="preserve"> à </w:t>
            </w:r>
            <w:r w:rsidRPr="58422561" w:rsidR="002301D1">
              <w:rPr>
                <w:sz w:val="20"/>
                <w:szCs w:val="20"/>
              </w:rPr>
              <w:t>vos</w:t>
            </w:r>
            <w:r w:rsidRPr="58422561" w:rsidR="002301D1">
              <w:rPr>
                <w:sz w:val="20"/>
                <w:szCs w:val="20"/>
              </w:rPr>
              <w:t xml:space="preserve"> </w:t>
            </w:r>
            <w:r w:rsidRPr="58422561" w:rsidR="002301D1">
              <w:rPr>
                <w:sz w:val="20"/>
                <w:szCs w:val="20"/>
              </w:rPr>
              <w:t>questions</w:t>
            </w:r>
            <w:r w:rsidRPr="58422561" w:rsidR="002301D1">
              <w:rPr>
                <w:sz w:val="20"/>
                <w:szCs w:val="20"/>
              </w:rPr>
              <w:t>.</w:t>
            </w:r>
          </w:p>
        </w:tc>
      </w:tr>
    </w:tbl>
    <w:p w:rsidR="006B4A8E" w:rsidRDefault="006B4A8E" w14:paraId="206BB9A4" w14:textId="1C5FF159">
      <w:pPr>
        <w:rPr>
          <w:rFonts w:ascii="Fago Pro" w:hAnsi="Fago Pro"/>
          <w:sz w:val="22"/>
          <w:szCs w:val="22"/>
        </w:rPr>
      </w:pPr>
      <w:r>
        <w:rPr>
          <w:rFonts w:ascii="Fago Pro" w:hAnsi="Fago Pro"/>
          <w:sz w:val="22"/>
          <w:szCs w:val="22"/>
        </w:rPr>
        <w:br w:type="page"/>
      </w:r>
    </w:p>
    <w:p w:rsidRPr="006A2BCD" w:rsidR="00675296" w:rsidRDefault="00675296" w14:paraId="5AD6D160" w14:textId="77777777">
      <w:pPr>
        <w:rPr>
          <w:rFonts w:ascii="Fago Pro" w:hAnsi="Fago Pro"/>
          <w:sz w:val="22"/>
          <w:szCs w:val="22"/>
        </w:rPr>
      </w:pPr>
    </w:p>
    <w:p w:rsidRPr="00F8754A" w:rsidR="00FF0B12" w:rsidP="00FF0B12" w:rsidRDefault="00FF0B12" w14:paraId="4B3070B0" w14:textId="77777777">
      <w:pPr>
        <w:rPr>
          <w:rFonts w:ascii="Fago Pro" w:hAnsi="Fago Pro"/>
          <w:b/>
          <w:bCs/>
          <w:sz w:val="22"/>
          <w:szCs w:val="22"/>
        </w:rPr>
      </w:pPr>
    </w:p>
    <w:p w:rsidRPr="00F8754A" w:rsidR="006B4A8E" w:rsidP="006B4A8E" w:rsidRDefault="009211C4" w14:paraId="6422FA45" w14:textId="585A7627">
      <w:pPr>
        <w:rPr>
          <w:rFonts w:ascii="Fago Pro" w:hAnsi="Fago Pro"/>
          <w:b w:val="1"/>
          <w:bCs w:val="1"/>
          <w:sz w:val="22"/>
          <w:szCs w:val="22"/>
        </w:rPr>
      </w:pP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2.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Plan de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mesures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 et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d’investissement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relatif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aux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contributions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pour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 la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mise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 en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place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d’un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(e)</w:t>
      </w:r>
      <w:r w:rsidRPr="58422561" w:rsidR="773B7CB8">
        <w:rPr>
          <w:rFonts w:ascii="Fago Pro" w:hAnsi="Fago Pro"/>
          <w:b w:val="1"/>
          <w:bCs w:val="1"/>
          <w:sz w:val="22"/>
          <w:szCs w:val="22"/>
        </w:rPr>
        <w:t xml:space="preserve">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gestionnaire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 xml:space="preserve"> de </w:t>
      </w:r>
      <w:r w:rsidRPr="58422561" w:rsidR="009211C4">
        <w:rPr>
          <w:rFonts w:ascii="Fago Pro" w:hAnsi="Fago Pro"/>
          <w:b w:val="1"/>
          <w:bCs w:val="1"/>
          <w:sz w:val="22"/>
          <w:szCs w:val="22"/>
        </w:rPr>
        <w:t>l’environnement</w:t>
      </w:r>
      <w:proofErr w:type="spellStart"/>
      <w:proofErr w:type="spellEnd"/>
      <w:proofErr w:type="spellStart"/>
      <w:proofErr w:type="spellEnd"/>
    </w:p>
    <w:p w:rsidRPr="00F8754A" w:rsidR="009211C4" w:rsidP="58422561" w:rsidRDefault="009211C4" w14:paraId="13DFB8DF" w14:textId="77777777" w14:noSpellErr="1">
      <w:pPr>
        <w:rPr>
          <w:rFonts w:ascii="Fago Pro" w:hAnsi="Fago Pro"/>
          <w:b w:val="1"/>
          <w:bCs w:val="1"/>
          <w:sz w:val="20"/>
          <w:szCs w:val="20"/>
        </w:rPr>
      </w:pPr>
    </w:p>
    <w:p w:rsidRPr="00F8754A" w:rsidR="061AA174" w:rsidP="58422561" w:rsidRDefault="0063342F" w14:paraId="388F3D67" w14:textId="3039A085">
      <w:pPr>
        <w:jc w:val="both"/>
        <w:rPr>
          <w:rFonts w:ascii="Fago Pro" w:hAnsi="Fago Pro" w:cs="Arial" w:cstheme="minorBidi"/>
          <w:b w:val="1"/>
          <w:bCs w:val="1"/>
          <w:sz w:val="20"/>
          <w:szCs w:val="20"/>
        </w:rPr>
      </w:pPr>
      <w:r w:rsidRPr="58422561" w:rsidR="0063342F">
        <w:rPr>
          <w:rFonts w:ascii="Fago Pro" w:hAnsi="Fago Pro" w:cs="Arial" w:cstheme="minorBidi"/>
          <w:b w:val="1"/>
          <w:bCs w:val="1"/>
          <w:sz w:val="20"/>
          <w:szCs w:val="20"/>
        </w:rPr>
        <w:t>Finalité</w:t>
      </w:r>
    </w:p>
    <w:p w:rsidRPr="00F8754A" w:rsidR="006B4A8E" w:rsidP="58422561" w:rsidRDefault="0063342F" w14:paraId="16C2D5C6" w14:textId="25AC2A1C">
      <w:pPr>
        <w:rPr>
          <w:rFonts w:ascii="Fago Pro" w:hAnsi="Fago Pro"/>
          <w:sz w:val="20"/>
          <w:szCs w:val="20"/>
        </w:rPr>
      </w:pPr>
      <w:r w:rsidRPr="58422561" w:rsidR="0063342F">
        <w:rPr>
          <w:rFonts w:ascii="Fago Pro" w:hAnsi="Fago Pro"/>
          <w:sz w:val="20"/>
          <w:szCs w:val="20"/>
        </w:rPr>
        <w:t>Au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moyen</w:t>
      </w:r>
      <w:r w:rsidRPr="58422561" w:rsidR="0063342F">
        <w:rPr>
          <w:rFonts w:ascii="Fago Pro" w:hAnsi="Fago Pro"/>
          <w:sz w:val="20"/>
          <w:szCs w:val="20"/>
        </w:rPr>
        <w:t xml:space="preserve"> de </w:t>
      </w:r>
      <w:r w:rsidRPr="58422561" w:rsidR="0063342F">
        <w:rPr>
          <w:rFonts w:ascii="Fago Pro" w:hAnsi="Fago Pro"/>
          <w:sz w:val="20"/>
          <w:szCs w:val="20"/>
        </w:rPr>
        <w:t>cet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instrument</w:t>
      </w:r>
      <w:r w:rsidRPr="58422561" w:rsidR="0063342F">
        <w:rPr>
          <w:rFonts w:ascii="Fago Pro" w:hAnsi="Fago Pro"/>
          <w:sz w:val="20"/>
          <w:szCs w:val="20"/>
        </w:rPr>
        <w:t xml:space="preserve"> de </w:t>
      </w:r>
      <w:r w:rsidRPr="58422561" w:rsidR="0063342F">
        <w:rPr>
          <w:rFonts w:ascii="Fago Pro" w:hAnsi="Fago Pro"/>
          <w:sz w:val="20"/>
          <w:szCs w:val="20"/>
        </w:rPr>
        <w:t>promotion</w:t>
      </w:r>
      <w:r w:rsidRPr="58422561" w:rsidR="0063342F">
        <w:rPr>
          <w:rFonts w:ascii="Fago Pro" w:hAnsi="Fago Pro"/>
          <w:sz w:val="20"/>
          <w:szCs w:val="20"/>
        </w:rPr>
        <w:t xml:space="preserve">, Swiss Olympic veut </w:t>
      </w:r>
      <w:r w:rsidRPr="58422561" w:rsidR="0063342F">
        <w:rPr>
          <w:rFonts w:ascii="Fago Pro" w:hAnsi="Fago Pro"/>
          <w:sz w:val="20"/>
          <w:szCs w:val="20"/>
        </w:rPr>
        <w:t>aider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les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fédérations</w:t>
      </w:r>
      <w:r w:rsidRPr="58422561" w:rsidR="0063342F">
        <w:rPr>
          <w:rFonts w:ascii="Fago Pro" w:hAnsi="Fago Pro"/>
          <w:sz w:val="20"/>
          <w:szCs w:val="20"/>
        </w:rPr>
        <w:t xml:space="preserve"> sportives nationales à </w:t>
      </w:r>
      <w:r w:rsidRPr="58422561" w:rsidR="0063342F">
        <w:rPr>
          <w:rFonts w:ascii="Fago Pro" w:hAnsi="Fago Pro"/>
          <w:sz w:val="20"/>
          <w:szCs w:val="20"/>
        </w:rPr>
        <w:t>mettre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sur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pied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un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service</w:t>
      </w:r>
      <w:r w:rsidRPr="58422561" w:rsidR="0063342F">
        <w:rPr>
          <w:rFonts w:ascii="Fago Pro" w:hAnsi="Fago Pro"/>
          <w:sz w:val="20"/>
          <w:szCs w:val="20"/>
        </w:rPr>
        <w:t xml:space="preserve"> de </w:t>
      </w:r>
      <w:r w:rsidRPr="58422561" w:rsidR="0063342F">
        <w:rPr>
          <w:rFonts w:ascii="Fago Pro" w:hAnsi="Fago Pro"/>
          <w:sz w:val="20"/>
          <w:szCs w:val="20"/>
        </w:rPr>
        <w:t>coordination</w:t>
      </w:r>
      <w:r w:rsidRPr="58422561" w:rsidR="0063342F">
        <w:rPr>
          <w:rFonts w:ascii="Fago Pro" w:hAnsi="Fago Pro"/>
          <w:sz w:val="20"/>
          <w:szCs w:val="20"/>
        </w:rPr>
        <w:t xml:space="preserve"> et de </w:t>
      </w:r>
      <w:r w:rsidRPr="58422561" w:rsidR="0063342F">
        <w:rPr>
          <w:rFonts w:ascii="Fago Pro" w:hAnsi="Fago Pro"/>
          <w:sz w:val="20"/>
          <w:szCs w:val="20"/>
        </w:rPr>
        <w:t>tri</w:t>
      </w:r>
      <w:r w:rsidRPr="58422561" w:rsidR="0063342F">
        <w:rPr>
          <w:rFonts w:ascii="Fago Pro" w:hAnsi="Fago Pro"/>
          <w:sz w:val="20"/>
          <w:szCs w:val="20"/>
        </w:rPr>
        <w:t xml:space="preserve">. </w:t>
      </w:r>
      <w:r w:rsidRPr="58422561" w:rsidR="0063342F">
        <w:rPr>
          <w:rFonts w:ascii="Fago Pro" w:hAnsi="Fago Pro"/>
          <w:sz w:val="20"/>
          <w:szCs w:val="20"/>
        </w:rPr>
        <w:t>Les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fonds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sont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répartis</w:t>
      </w:r>
      <w:r w:rsidRPr="58422561" w:rsidR="0063342F">
        <w:rPr>
          <w:rFonts w:ascii="Fago Pro" w:hAnsi="Fago Pro"/>
          <w:sz w:val="20"/>
          <w:szCs w:val="20"/>
        </w:rPr>
        <w:t xml:space="preserve"> entre maximum 5 à 10 </w:t>
      </w:r>
      <w:r w:rsidRPr="58422561" w:rsidR="0063342F">
        <w:rPr>
          <w:rFonts w:ascii="Fago Pro" w:hAnsi="Fago Pro"/>
          <w:sz w:val="20"/>
          <w:szCs w:val="20"/>
        </w:rPr>
        <w:t>fédérations</w:t>
      </w:r>
      <w:r w:rsidRPr="58422561" w:rsidR="0063342F">
        <w:rPr>
          <w:rFonts w:ascii="Fago Pro" w:hAnsi="Fago Pro"/>
          <w:sz w:val="20"/>
          <w:szCs w:val="20"/>
        </w:rPr>
        <w:t xml:space="preserve"> en 2023, 10 à 15 </w:t>
      </w:r>
      <w:r w:rsidRPr="58422561" w:rsidR="0063342F">
        <w:rPr>
          <w:rFonts w:ascii="Fago Pro" w:hAnsi="Fago Pro"/>
          <w:sz w:val="20"/>
          <w:szCs w:val="20"/>
        </w:rPr>
        <w:t>fédérations</w:t>
      </w:r>
      <w:r w:rsidRPr="58422561" w:rsidR="0063342F">
        <w:rPr>
          <w:rFonts w:ascii="Fago Pro" w:hAnsi="Fago Pro"/>
          <w:sz w:val="20"/>
          <w:szCs w:val="20"/>
        </w:rPr>
        <w:t xml:space="preserve"> en 2024, 15 à 20 </w:t>
      </w:r>
      <w:r w:rsidRPr="58422561" w:rsidR="0063342F">
        <w:rPr>
          <w:rFonts w:ascii="Fago Pro" w:hAnsi="Fago Pro"/>
          <w:sz w:val="20"/>
          <w:szCs w:val="20"/>
        </w:rPr>
        <w:t>fédérations</w:t>
      </w:r>
      <w:r w:rsidRPr="58422561" w:rsidR="0063342F">
        <w:rPr>
          <w:rFonts w:ascii="Fago Pro" w:hAnsi="Fago Pro"/>
          <w:sz w:val="20"/>
          <w:szCs w:val="20"/>
        </w:rPr>
        <w:t xml:space="preserve"> en 2025 et entre 20 </w:t>
      </w:r>
      <w:r w:rsidRPr="58422561" w:rsidR="0063342F">
        <w:rPr>
          <w:rFonts w:ascii="Fago Pro" w:hAnsi="Fago Pro"/>
          <w:sz w:val="20"/>
          <w:szCs w:val="20"/>
        </w:rPr>
        <w:t>fédérations</w:t>
      </w:r>
      <w:r w:rsidRPr="58422561" w:rsidR="0063342F">
        <w:rPr>
          <w:rFonts w:ascii="Fago Pro" w:hAnsi="Fago Pro"/>
          <w:sz w:val="20"/>
          <w:szCs w:val="20"/>
        </w:rPr>
        <w:t xml:space="preserve"> en 2026. Le </w:t>
      </w:r>
      <w:r w:rsidRPr="58422561" w:rsidR="0063342F">
        <w:rPr>
          <w:rFonts w:ascii="Fago Pro" w:hAnsi="Fago Pro"/>
          <w:sz w:val="20"/>
          <w:szCs w:val="20"/>
        </w:rPr>
        <w:t>versement</w:t>
      </w:r>
      <w:r w:rsidRPr="58422561" w:rsidR="0063342F">
        <w:rPr>
          <w:rFonts w:ascii="Fago Pro" w:hAnsi="Fago Pro"/>
          <w:sz w:val="20"/>
          <w:szCs w:val="20"/>
        </w:rPr>
        <w:t xml:space="preserve"> des </w:t>
      </w:r>
      <w:r w:rsidRPr="58422561" w:rsidR="0063342F">
        <w:rPr>
          <w:rFonts w:ascii="Fago Pro" w:hAnsi="Fago Pro"/>
          <w:sz w:val="20"/>
          <w:szCs w:val="20"/>
        </w:rPr>
        <w:t>contributions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financières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couvre</w:t>
      </w:r>
      <w:r w:rsidRPr="58422561" w:rsidR="0063342F">
        <w:rPr>
          <w:rFonts w:ascii="Fago Pro" w:hAnsi="Fago Pro"/>
          <w:sz w:val="20"/>
          <w:szCs w:val="20"/>
        </w:rPr>
        <w:t xml:space="preserve"> la </w:t>
      </w:r>
      <w:r w:rsidRPr="58422561" w:rsidR="0063342F">
        <w:rPr>
          <w:rFonts w:ascii="Fago Pro" w:hAnsi="Fago Pro"/>
          <w:sz w:val="20"/>
          <w:szCs w:val="20"/>
        </w:rPr>
        <w:t>période</w:t>
      </w:r>
      <w:r w:rsidRPr="58422561" w:rsidR="0063342F">
        <w:rPr>
          <w:rFonts w:ascii="Fago Pro" w:hAnsi="Fago Pro"/>
          <w:sz w:val="20"/>
          <w:szCs w:val="20"/>
        </w:rPr>
        <w:t xml:space="preserve"> 2023-2026.</w:t>
      </w:r>
    </w:p>
    <w:p w:rsidRPr="00F8754A" w:rsidR="0063342F" w:rsidP="58422561" w:rsidRDefault="0063342F" w14:paraId="2123E2DF" w14:textId="77777777" w14:noSpellErr="1">
      <w:pPr>
        <w:rPr>
          <w:rFonts w:ascii="Fago Pro" w:hAnsi="Fago Pro"/>
          <w:sz w:val="20"/>
          <w:szCs w:val="20"/>
        </w:rPr>
      </w:pPr>
    </w:p>
    <w:p w:rsidRPr="00F8754A" w:rsidR="006B4A8E" w:rsidP="58422561" w:rsidRDefault="006B4A8E" w14:paraId="4B8FC919" w14:textId="77777777" w14:noSpellErr="1">
      <w:pPr>
        <w:rPr>
          <w:rFonts w:ascii="Fago Pro" w:hAnsi="Fago Pro"/>
          <w:b w:val="1"/>
          <w:bCs w:val="1"/>
          <w:sz w:val="20"/>
          <w:szCs w:val="20"/>
        </w:rPr>
      </w:pPr>
      <w:r w:rsidRPr="58422561" w:rsidR="006B4A8E">
        <w:rPr>
          <w:rFonts w:ascii="Fago Pro" w:hAnsi="Fago Pro"/>
          <w:b w:val="1"/>
          <w:bCs w:val="1"/>
          <w:sz w:val="20"/>
          <w:szCs w:val="20"/>
        </w:rPr>
        <w:t>Controlling</w:t>
      </w:r>
    </w:p>
    <w:p w:rsidRPr="00F8754A" w:rsidR="00FF0B12" w:rsidP="58422561" w:rsidRDefault="0063342F" w14:paraId="3AA349DE" w14:textId="1C3B432A">
      <w:pPr>
        <w:rPr>
          <w:rFonts w:ascii="Fago Pro" w:hAnsi="Fago Pro"/>
          <w:b w:val="1"/>
          <w:bCs w:val="1"/>
          <w:sz w:val="20"/>
          <w:szCs w:val="20"/>
        </w:rPr>
      </w:pPr>
      <w:r w:rsidRPr="58422561" w:rsidR="0063342F">
        <w:rPr>
          <w:rFonts w:ascii="Fago Pro" w:hAnsi="Fago Pro"/>
          <w:sz w:val="20"/>
          <w:szCs w:val="20"/>
        </w:rPr>
        <w:t xml:space="preserve">Swiss Olympic </w:t>
      </w:r>
      <w:r w:rsidRPr="58422561" w:rsidR="0063342F">
        <w:rPr>
          <w:rFonts w:ascii="Fago Pro" w:hAnsi="Fago Pro"/>
          <w:sz w:val="20"/>
          <w:szCs w:val="20"/>
        </w:rPr>
        <w:t>procède</w:t>
      </w:r>
      <w:r w:rsidRPr="58422561" w:rsidR="0063342F">
        <w:rPr>
          <w:rFonts w:ascii="Fago Pro" w:hAnsi="Fago Pro"/>
          <w:sz w:val="20"/>
          <w:szCs w:val="20"/>
        </w:rPr>
        <w:t xml:space="preserve"> au </w:t>
      </w:r>
      <w:r w:rsidRPr="58422561" w:rsidR="0063342F">
        <w:rPr>
          <w:rFonts w:ascii="Fago Pro" w:hAnsi="Fago Pro"/>
          <w:sz w:val="20"/>
          <w:szCs w:val="20"/>
        </w:rPr>
        <w:t>controlling</w:t>
      </w:r>
      <w:r w:rsidRPr="58422561" w:rsidR="0063342F">
        <w:rPr>
          <w:rFonts w:ascii="Fago Pro" w:hAnsi="Fago Pro"/>
          <w:sz w:val="20"/>
          <w:szCs w:val="20"/>
        </w:rPr>
        <w:t xml:space="preserve"> </w:t>
      </w:r>
      <w:r w:rsidRPr="58422561" w:rsidR="0063342F">
        <w:rPr>
          <w:rFonts w:ascii="Fago Pro" w:hAnsi="Fago Pro"/>
          <w:sz w:val="20"/>
          <w:szCs w:val="20"/>
        </w:rPr>
        <w:t>sur</w:t>
      </w:r>
      <w:r w:rsidRPr="58422561" w:rsidR="0063342F">
        <w:rPr>
          <w:rFonts w:ascii="Fago Pro" w:hAnsi="Fago Pro"/>
          <w:sz w:val="20"/>
          <w:szCs w:val="20"/>
        </w:rPr>
        <w:t xml:space="preserve"> la </w:t>
      </w:r>
      <w:r w:rsidRPr="58422561" w:rsidR="0063342F">
        <w:rPr>
          <w:rFonts w:ascii="Fago Pro" w:hAnsi="Fago Pro"/>
          <w:sz w:val="20"/>
          <w:szCs w:val="20"/>
        </w:rPr>
        <w:t>base</w:t>
      </w:r>
      <w:r w:rsidRPr="58422561" w:rsidR="0063342F">
        <w:rPr>
          <w:rFonts w:ascii="Fago Pro" w:hAnsi="Fago Pro"/>
          <w:sz w:val="20"/>
          <w:szCs w:val="20"/>
        </w:rPr>
        <w:t xml:space="preserve"> du plan de </w:t>
      </w:r>
      <w:r w:rsidRPr="58422561" w:rsidR="0063342F">
        <w:rPr>
          <w:rFonts w:ascii="Fago Pro" w:hAnsi="Fago Pro"/>
          <w:sz w:val="20"/>
          <w:szCs w:val="20"/>
        </w:rPr>
        <w:t>mesures</w:t>
      </w:r>
      <w:r w:rsidRPr="58422561" w:rsidR="0063342F">
        <w:rPr>
          <w:rFonts w:ascii="Fago Pro" w:hAnsi="Fago Pro"/>
          <w:sz w:val="20"/>
          <w:szCs w:val="20"/>
        </w:rPr>
        <w:t>.</w:t>
      </w:r>
    </w:p>
    <w:p w:rsidRPr="00F8754A" w:rsidR="00DF3F3D" w:rsidP="58422561" w:rsidRDefault="00DF3F3D" w14:paraId="11DE4C45" w14:textId="77777777" w14:noSpellErr="1">
      <w:pPr>
        <w:rPr>
          <w:rFonts w:ascii="Fago Pro" w:hAnsi="Fago Pro"/>
          <w:b w:val="1"/>
          <w:bCs w:val="1"/>
          <w:sz w:val="20"/>
          <w:szCs w:val="20"/>
        </w:rPr>
      </w:pPr>
    </w:p>
    <w:p w:rsidRPr="00F8754A" w:rsidR="00675296" w:rsidP="58422561" w:rsidRDefault="00675296" w14:paraId="6F9ECAAB" w14:textId="77777777" w14:noSpellErr="1">
      <w:pPr>
        <w:rPr>
          <w:rFonts w:ascii="Fago Pro" w:hAnsi="Fago Pro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512"/>
        <w:gridCol w:w="6548"/>
      </w:tblGrid>
      <w:tr w:rsidRPr="00F8754A" w:rsidR="00675296" w:rsidTr="58422561" w14:paraId="4632EA53" w14:textId="77777777">
        <w:trPr>
          <w:trHeight w:val="1701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BE5F1" w:themeFill="accent1" w:themeFillTint="33"/>
            <w:tcMar/>
            <w:vAlign w:val="center"/>
            <w:hideMark/>
          </w:tcPr>
          <w:p w:rsidRPr="00F8754A" w:rsidR="00675296" w:rsidP="58422561" w:rsidRDefault="000E5EC2" w14:paraId="39D1F390" w14:textId="60DA5705">
            <w:pPr>
              <w:rPr>
                <w:rFonts w:ascii="Fago Pro" w:hAnsi="Fago Pro"/>
                <w:b w:val="1"/>
                <w:bCs w:val="1"/>
                <w:sz w:val="20"/>
                <w:szCs w:val="20"/>
              </w:rPr>
            </w:pP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 xml:space="preserve">Aperçu des </w:t>
            </w: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>mesures</w:t>
            </w: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 xml:space="preserve"> et </w:t>
            </w: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>mise</w:t>
            </w: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 xml:space="preserve"> en </w:t>
            </w: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>œuvre</w:t>
            </w: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 xml:space="preserve"> en vertu des </w:t>
            </w: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>prescriptions</w:t>
            </w: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 xml:space="preserve"> </w:t>
            </w:r>
            <w:r w:rsidRPr="58422561" w:rsidR="000E5EC2">
              <w:rPr>
                <w:rFonts w:ascii="Fago Pro" w:hAnsi="Fago Pro"/>
                <w:b w:val="1"/>
                <w:bCs w:val="1"/>
                <w:sz w:val="20"/>
                <w:szCs w:val="20"/>
              </w:rPr>
              <w:t>d’exécution</w:t>
            </w:r>
          </w:p>
        </w:tc>
        <w:tc>
          <w:tcPr>
            <w:tcW w:w="6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8754A" w:rsidR="00675296" w:rsidP="58422561" w:rsidRDefault="00675296" w14:paraId="4679B573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  <w:tr w:rsidRPr="00F8754A" w:rsidR="00675296" w:rsidTr="58422561" w14:paraId="09BD8159" w14:textId="77777777">
        <w:trPr>
          <w:trHeight w:val="85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BE5F1" w:themeFill="accent1" w:themeFillTint="33"/>
            <w:tcMar/>
            <w:vAlign w:val="center"/>
            <w:hideMark/>
          </w:tcPr>
          <w:p w:rsidRPr="00F8754A" w:rsidR="00675296" w:rsidP="58422561" w:rsidRDefault="00675296" w14:paraId="262C59D0" w14:textId="77777777" w14:noSpellErr="1">
            <w:pPr>
              <w:rPr>
                <w:rFonts w:ascii="Fago Pro" w:hAnsi="Fago Pro"/>
                <w:b w:val="1"/>
                <w:bCs w:val="1"/>
                <w:sz w:val="20"/>
                <w:szCs w:val="20"/>
              </w:rPr>
            </w:pPr>
            <w:r w:rsidRPr="58422561" w:rsidR="00675296">
              <w:rPr>
                <w:rFonts w:ascii="Fago Pro" w:hAnsi="Fago Pro"/>
                <w:b w:val="1"/>
                <w:bCs w:val="1"/>
                <w:sz w:val="20"/>
                <w:szCs w:val="20"/>
              </w:rPr>
              <w:t>Controlling</w:t>
            </w:r>
          </w:p>
        </w:tc>
        <w:tc>
          <w:tcPr>
            <w:tcW w:w="6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  <w:hideMark/>
          </w:tcPr>
          <w:p w:rsidRPr="00F8754A" w:rsidR="00675296" w:rsidP="58422561" w:rsidRDefault="000E5EC2" w14:paraId="1DD83031" w14:textId="10CD851E">
            <w:pPr>
              <w:rPr>
                <w:rFonts w:ascii="Fago Pro" w:hAnsi="Fago Pro"/>
                <w:sz w:val="20"/>
                <w:szCs w:val="20"/>
              </w:rPr>
            </w:pPr>
            <w:r w:rsidRPr="58422561" w:rsidR="000E5EC2">
              <w:rPr>
                <w:rFonts w:ascii="Fago Pro" w:hAnsi="Fago Pro"/>
                <w:sz w:val="20"/>
                <w:szCs w:val="20"/>
              </w:rPr>
              <w:t xml:space="preserve">Reporting </w:t>
            </w:r>
            <w:r w:rsidRPr="58422561" w:rsidR="000E5EC2">
              <w:rPr>
                <w:rFonts w:ascii="Fago Pro" w:hAnsi="Fago Pro"/>
                <w:sz w:val="20"/>
                <w:szCs w:val="20"/>
              </w:rPr>
              <w:t>annuel</w:t>
            </w:r>
            <w:r w:rsidRPr="58422561" w:rsidR="000E5EC2">
              <w:rPr>
                <w:rFonts w:ascii="Fago Pro" w:hAnsi="Fago Pro"/>
                <w:sz w:val="20"/>
                <w:szCs w:val="20"/>
              </w:rPr>
              <w:t xml:space="preserve"> </w:t>
            </w:r>
            <w:r w:rsidRPr="58422561" w:rsidR="000E5EC2">
              <w:rPr>
                <w:rFonts w:ascii="Fago Pro" w:hAnsi="Fago Pro"/>
                <w:sz w:val="20"/>
                <w:szCs w:val="20"/>
              </w:rPr>
              <w:t>auprès</w:t>
            </w:r>
            <w:r w:rsidRPr="58422561" w:rsidR="000E5EC2">
              <w:rPr>
                <w:rFonts w:ascii="Fago Pro" w:hAnsi="Fago Pro"/>
                <w:sz w:val="20"/>
                <w:szCs w:val="20"/>
              </w:rPr>
              <w:t xml:space="preserve"> de Swiss Olympic</w:t>
            </w:r>
          </w:p>
        </w:tc>
      </w:tr>
    </w:tbl>
    <w:p w:rsidRPr="006A2BCD" w:rsidR="00675296" w:rsidP="58422561" w:rsidRDefault="00675296" w14:paraId="58210B26" w14:textId="77777777" w14:noSpellErr="1">
      <w:pPr>
        <w:rPr>
          <w:rFonts w:ascii="Fago Pro" w:hAnsi="Fago Pro" w:cs="Arial" w:cstheme="minorBidi"/>
          <w:sz w:val="20"/>
          <w:szCs w:val="20"/>
          <w:lang w:eastAsia="en-US"/>
        </w:rPr>
      </w:pPr>
    </w:p>
    <w:p w:rsidRPr="006A2BCD" w:rsidR="00675296" w:rsidP="58422561" w:rsidRDefault="00675296" w14:paraId="06B5881A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58422561" w:rsidRDefault="00675296" w14:paraId="7D32F202" w14:textId="77777777" w14:noSpellErr="1">
      <w:pPr>
        <w:rPr>
          <w:rFonts w:ascii="Fago Pro" w:hAnsi="Fago Pro"/>
          <w:sz w:val="20"/>
          <w:szCs w:val="20"/>
        </w:rPr>
      </w:pPr>
    </w:p>
    <w:p w:rsidRPr="006A2BCD" w:rsidR="00B80004" w:rsidP="58422561" w:rsidRDefault="00B80004" w14:paraId="5928E796" w14:textId="77777777" w14:noSpellErr="1">
      <w:pPr>
        <w:rPr>
          <w:rFonts w:ascii="Fago Pro" w:hAnsi="Fago Pro"/>
          <w:sz w:val="20"/>
          <w:szCs w:val="20"/>
        </w:rPr>
      </w:pPr>
    </w:p>
    <w:p w:rsidRPr="006A2BCD" w:rsidR="00E84FF6" w:rsidP="58422561" w:rsidRDefault="00E84FF6" w14:paraId="76D72D62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58422561" w:rsidRDefault="00675296" w14:paraId="3925577B" w14:textId="77777777" w14:noSpellErr="1">
      <w:pPr>
        <w:rPr>
          <w:rFonts w:ascii="Fago Pro" w:hAnsi="Fago Pro"/>
          <w:sz w:val="20"/>
          <w:szCs w:val="20"/>
        </w:rPr>
      </w:pPr>
    </w:p>
    <w:p w:rsidRPr="00F8754A" w:rsidR="00675296" w:rsidP="58422561" w:rsidRDefault="000E5EC2" w14:paraId="6899D955" w14:textId="3D7EE481" w14:noSpellErr="1">
      <w:pPr>
        <w:rPr>
          <w:rFonts w:ascii="Fago Pro" w:hAnsi="Fago Pro"/>
          <w:b w:val="1"/>
          <w:bCs w:val="1"/>
          <w:sz w:val="20"/>
          <w:szCs w:val="20"/>
        </w:rPr>
      </w:pPr>
      <w:r w:rsidRPr="58422561" w:rsidR="000E5EC2">
        <w:rPr>
          <w:rFonts w:ascii="Fago Pro" w:hAnsi="Fago Pro"/>
          <w:b w:val="1"/>
          <w:bCs w:val="1"/>
          <w:sz w:val="20"/>
          <w:szCs w:val="20"/>
        </w:rPr>
        <w:t>Fédération</w:t>
      </w:r>
    </w:p>
    <w:p w:rsidRPr="00F8754A" w:rsidR="00675296" w:rsidP="58422561" w:rsidRDefault="00675296" w14:paraId="71336EF0" w14:textId="77777777" w14:noSpellErr="1">
      <w:pPr>
        <w:rPr>
          <w:rFonts w:ascii="Fago Pro" w:hAnsi="Fago Pro"/>
          <w:sz w:val="20"/>
          <w:szCs w:val="20"/>
        </w:rPr>
      </w:pPr>
    </w:p>
    <w:p w:rsidRPr="00F8754A" w:rsidR="00675296" w:rsidP="58422561" w:rsidRDefault="00675296" w14:paraId="5D33DDF4" w14:textId="77777777" w14:noSpellErr="1">
      <w:pPr>
        <w:rPr>
          <w:rFonts w:ascii="Fago Pro" w:hAnsi="Fago Pro"/>
          <w:sz w:val="20"/>
          <w:szCs w:val="20"/>
        </w:rPr>
      </w:pPr>
    </w:p>
    <w:p w:rsidRPr="00F8754A" w:rsidR="00675296" w:rsidP="58422561" w:rsidRDefault="000E5EC2" w14:paraId="29D6C1B8" w14:textId="42F95EF0" w14:noSpellErr="1">
      <w:pPr>
        <w:rPr>
          <w:rFonts w:ascii="Fago Pro" w:hAnsi="Fago Pro"/>
          <w:sz w:val="20"/>
          <w:szCs w:val="20"/>
        </w:rPr>
      </w:pPr>
      <w:r w:rsidRPr="58422561" w:rsidR="000E5EC2">
        <w:rPr>
          <w:rFonts w:ascii="Fago Pro" w:hAnsi="Fago Pro"/>
          <w:sz w:val="20"/>
          <w:szCs w:val="20"/>
        </w:rPr>
        <w:t>Lieu</w:t>
      </w:r>
      <w:r w:rsidRPr="58422561" w:rsidR="00675296">
        <w:rPr>
          <w:rFonts w:ascii="Fago Pro" w:hAnsi="Fago Pro"/>
          <w:sz w:val="20"/>
          <w:szCs w:val="20"/>
        </w:rPr>
        <w:t xml:space="preserve">, </w:t>
      </w:r>
      <w:r w:rsidRPr="58422561" w:rsidR="000E5EC2">
        <w:rPr>
          <w:rFonts w:ascii="Fago Pro" w:hAnsi="Fago Pro"/>
          <w:sz w:val="20"/>
          <w:szCs w:val="20"/>
        </w:rPr>
        <w:t xml:space="preserve">date </w:t>
      </w:r>
      <w:r w:rsidRPr="58422561" w:rsidR="00675296">
        <w:rPr>
          <w:rFonts w:ascii="Fago Pro" w:hAnsi="Fago Pro"/>
          <w:sz w:val="20"/>
          <w:szCs w:val="20"/>
        </w:rPr>
        <w:t xml:space="preserve"> _</w:t>
      </w:r>
      <w:r w:rsidRPr="58422561" w:rsidR="00675296">
        <w:rPr>
          <w:rFonts w:ascii="Fago Pro" w:hAnsi="Fago Pro"/>
          <w:sz w:val="20"/>
          <w:szCs w:val="20"/>
        </w:rPr>
        <w:t>___________________________________________</w:t>
      </w:r>
    </w:p>
    <w:p w:rsidRPr="00F8754A" w:rsidR="00675296" w:rsidP="58422561" w:rsidRDefault="00675296" w14:paraId="2ED26EC9" w14:textId="77777777" w14:noSpellErr="1">
      <w:pPr>
        <w:rPr>
          <w:rFonts w:ascii="Fago Pro" w:hAnsi="Fago Pro"/>
          <w:sz w:val="20"/>
          <w:szCs w:val="20"/>
        </w:rPr>
      </w:pPr>
    </w:p>
    <w:p w:rsidRPr="00F8754A" w:rsidR="00675296" w:rsidP="58422561" w:rsidRDefault="00675296" w14:paraId="59F0DEAC" w14:textId="77777777" w14:noSpellErr="1">
      <w:pPr>
        <w:rPr>
          <w:rFonts w:ascii="Fago Pro" w:hAnsi="Fago Pro"/>
          <w:sz w:val="20"/>
          <w:szCs w:val="20"/>
        </w:rPr>
      </w:pPr>
    </w:p>
    <w:p w:rsidRPr="00F8754A" w:rsidR="00675296" w:rsidP="58422561" w:rsidRDefault="00675296" w14:paraId="089B5B88" w14:textId="77777777" w14:noSpellErr="1">
      <w:pPr>
        <w:rPr>
          <w:rFonts w:ascii="Fago Pro" w:hAnsi="Fago Pro"/>
          <w:sz w:val="20"/>
          <w:szCs w:val="20"/>
        </w:rPr>
      </w:pPr>
    </w:p>
    <w:p w:rsidRPr="00F8754A" w:rsidR="00675296" w:rsidP="58422561" w:rsidRDefault="00675296" w14:paraId="4B132B3A" w14:textId="77777777" w14:noSpellErr="1">
      <w:pPr>
        <w:rPr>
          <w:rFonts w:ascii="Fago Pro" w:hAnsi="Fago Pro"/>
          <w:sz w:val="20"/>
          <w:szCs w:val="20"/>
        </w:rPr>
      </w:pPr>
    </w:p>
    <w:p w:rsidRPr="00F8754A" w:rsidR="00675296" w:rsidP="58422561" w:rsidRDefault="00675296" w14:paraId="396E1A1A" w14:textId="77777777" w14:noSpellErr="1">
      <w:pPr>
        <w:rPr>
          <w:rFonts w:ascii="Fago Pro" w:hAnsi="Fago Pro"/>
          <w:sz w:val="20"/>
          <w:szCs w:val="20"/>
        </w:rPr>
      </w:pPr>
    </w:p>
    <w:p w:rsidRPr="00F8754A" w:rsidR="00675296" w:rsidP="58422561" w:rsidRDefault="00675296" w14:paraId="4FEC1C9A" w14:textId="77777777" w14:noSpellErr="1">
      <w:pPr>
        <w:rPr>
          <w:rFonts w:ascii="Fago Pro" w:hAnsi="Fago Pro"/>
          <w:sz w:val="20"/>
          <w:szCs w:val="20"/>
        </w:rPr>
      </w:pPr>
    </w:p>
    <w:tbl>
      <w:tblPr>
        <w:tblStyle w:val="Tabellenraster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4513"/>
        <w:gridCol w:w="4557"/>
      </w:tblGrid>
      <w:tr w:rsidRPr="00F8754A" w:rsidR="00675296" w:rsidTr="58422561" w14:paraId="692FC20F" w14:textId="77777777">
        <w:trPr>
          <w:trHeight w:val="340"/>
        </w:trPr>
        <w:tc>
          <w:tcPr>
            <w:tcW w:w="6974" w:type="dxa"/>
            <w:tcMar/>
            <w:hideMark/>
          </w:tcPr>
          <w:p w:rsidRPr="00F8754A" w:rsidR="00675296" w:rsidP="58422561" w:rsidRDefault="000E5EC2" w14:paraId="301232E3" w14:textId="289D17A0">
            <w:pPr>
              <w:ind w:left="-109"/>
              <w:rPr>
                <w:rFonts w:ascii="Fago Pro" w:hAnsi="Fago Pro"/>
                <w:sz w:val="20"/>
                <w:szCs w:val="20"/>
              </w:rPr>
            </w:pPr>
            <w:r w:rsidRPr="58422561" w:rsidR="000E5EC2">
              <w:rPr>
                <w:rFonts w:ascii="Fago Pro" w:hAnsi="Fago Pro"/>
                <w:sz w:val="20"/>
                <w:szCs w:val="20"/>
              </w:rPr>
              <w:t>Personne</w:t>
            </w:r>
            <w:r w:rsidRPr="58422561" w:rsidR="000E5EC2">
              <w:rPr>
                <w:rFonts w:ascii="Fago Pro" w:hAnsi="Fago Pro"/>
                <w:sz w:val="20"/>
                <w:szCs w:val="20"/>
              </w:rPr>
              <w:t xml:space="preserve"> 1</w:t>
            </w:r>
          </w:p>
        </w:tc>
        <w:tc>
          <w:tcPr>
            <w:tcW w:w="6974" w:type="dxa"/>
            <w:tcMar/>
            <w:hideMark/>
          </w:tcPr>
          <w:p w:rsidRPr="00F8754A" w:rsidR="00675296" w:rsidP="58422561" w:rsidRDefault="000E5EC2" w14:paraId="4536FA5E" w14:textId="66A42A21">
            <w:pPr>
              <w:rPr>
                <w:rFonts w:ascii="Fago Pro" w:hAnsi="Fago Pro"/>
                <w:sz w:val="20"/>
                <w:szCs w:val="20"/>
              </w:rPr>
            </w:pPr>
            <w:r w:rsidRPr="58422561" w:rsidR="000E5EC2">
              <w:rPr>
                <w:rFonts w:ascii="Fago Pro" w:hAnsi="Fago Pro"/>
                <w:sz w:val="20"/>
                <w:szCs w:val="20"/>
              </w:rPr>
              <w:t>Personne</w:t>
            </w:r>
            <w:r w:rsidRPr="58422561" w:rsidR="000E5EC2">
              <w:rPr>
                <w:rFonts w:ascii="Fago Pro" w:hAnsi="Fago Pro"/>
                <w:sz w:val="20"/>
                <w:szCs w:val="20"/>
              </w:rPr>
              <w:t xml:space="preserve"> 2</w:t>
            </w:r>
          </w:p>
        </w:tc>
      </w:tr>
      <w:tr w:rsidRPr="00F8754A" w:rsidR="00675296" w:rsidTr="58422561" w14:paraId="767CFDBE" w14:textId="77777777">
        <w:trPr>
          <w:trHeight w:val="340"/>
        </w:trPr>
        <w:tc>
          <w:tcPr>
            <w:tcW w:w="6974" w:type="dxa"/>
            <w:tcMar/>
            <w:hideMark/>
          </w:tcPr>
          <w:p w:rsidRPr="00F8754A" w:rsidR="00675296" w:rsidP="58422561" w:rsidRDefault="000E5EC2" w14:paraId="6834B873" w14:textId="2ACE4D20">
            <w:pPr>
              <w:ind w:left="-109"/>
              <w:rPr>
                <w:rFonts w:ascii="Fago Pro" w:hAnsi="Fago Pro"/>
                <w:sz w:val="20"/>
                <w:szCs w:val="20"/>
              </w:rPr>
            </w:pPr>
            <w:r w:rsidRPr="58422561" w:rsidR="000E5EC2">
              <w:rPr>
                <w:rFonts w:ascii="Fago Pro" w:hAnsi="Fago Pro"/>
                <w:sz w:val="20"/>
                <w:szCs w:val="20"/>
              </w:rPr>
              <w:t>Fonction</w:t>
            </w:r>
          </w:p>
        </w:tc>
        <w:tc>
          <w:tcPr>
            <w:tcW w:w="6974" w:type="dxa"/>
            <w:tcMar/>
            <w:hideMark/>
          </w:tcPr>
          <w:p w:rsidRPr="00F8754A" w:rsidR="00675296" w:rsidP="58422561" w:rsidRDefault="000E5EC2" w14:paraId="49950F69" w14:textId="08D98359">
            <w:pPr>
              <w:rPr>
                <w:rFonts w:ascii="Fago Pro" w:hAnsi="Fago Pro"/>
                <w:sz w:val="20"/>
                <w:szCs w:val="20"/>
              </w:rPr>
            </w:pPr>
            <w:r w:rsidRPr="58422561" w:rsidR="000E5EC2">
              <w:rPr>
                <w:rFonts w:ascii="Fago Pro" w:hAnsi="Fago Pro"/>
                <w:sz w:val="20"/>
                <w:szCs w:val="20"/>
              </w:rPr>
              <w:t>Fonction</w:t>
            </w:r>
          </w:p>
        </w:tc>
      </w:tr>
    </w:tbl>
    <w:p w:rsidRPr="006A2BCD" w:rsidR="00691967" w:rsidP="00675296" w:rsidRDefault="00691967" w14:paraId="4A40FC84" w14:textId="105D8AB4">
      <w:pPr>
        <w:rPr>
          <w:rFonts w:ascii="Fago Pro" w:hAnsi="Fago Pro" w:cstheme="minorHAnsi"/>
          <w:kern w:val="32"/>
          <w:sz w:val="22"/>
          <w:szCs w:val="22"/>
        </w:rPr>
      </w:pPr>
    </w:p>
    <w:sectPr w:rsidRPr="006A2BCD" w:rsidR="00691967" w:rsidSect="008F403C">
      <w:headerReference w:type="default" r:id="rId11"/>
      <w:pgSz w:w="11906" w:h="16838" w:orient="portrait"/>
      <w:pgMar w:top="1985" w:right="1418" w:bottom="993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53FE8" w:rsidRDefault="00653FE8" w14:paraId="43793733" w14:textId="77777777">
      <w:r>
        <w:separator/>
      </w:r>
    </w:p>
  </w:endnote>
  <w:endnote w:type="continuationSeparator" w:id="0">
    <w:p w:rsidR="00653FE8" w:rsidRDefault="00653FE8" w14:paraId="7F130548" w14:textId="77777777">
      <w:r>
        <w:continuationSeparator/>
      </w:r>
    </w:p>
  </w:endnote>
  <w:endnote w:type="continuationNotice" w:id="1">
    <w:p w:rsidR="00653FE8" w:rsidRDefault="00653FE8" w14:paraId="031F0F6B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TT2925o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agoPro-Bold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53FE8" w:rsidRDefault="00653FE8" w14:paraId="7793E98C" w14:textId="77777777">
      <w:r>
        <w:separator/>
      </w:r>
    </w:p>
  </w:footnote>
  <w:footnote w:type="continuationSeparator" w:id="0">
    <w:p w:rsidR="00653FE8" w:rsidRDefault="00653FE8" w14:paraId="6DBC63F9" w14:textId="77777777">
      <w:r>
        <w:continuationSeparator/>
      </w:r>
    </w:p>
  </w:footnote>
  <w:footnote w:type="continuationNotice" w:id="1">
    <w:p w:rsidR="00653FE8" w:rsidRDefault="00653FE8" w14:paraId="0C543DE1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4816D9" w:rsidRDefault="004816D9" w14:paraId="31F69FDC" w14:textId="04904717">
    <w:pPr>
      <w:pStyle w:val="Kopfzeile"/>
      <w:jc w:val="right"/>
      <w:rPr>
        <w:color w:val="7F7F7F" w:themeColor="text1" w:themeTint="8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5BF27D1" wp14:editId="3F6DCE09">
          <wp:simplePos x="0" y="0"/>
          <wp:positionH relativeFrom="column">
            <wp:posOffset>4323715</wp:posOffset>
          </wp:positionH>
          <wp:positionV relativeFrom="paragraph">
            <wp:posOffset>-106362</wp:posOffset>
          </wp:positionV>
          <wp:extent cx="1641600" cy="748800"/>
          <wp:effectExtent l="0" t="0" r="0" b="0"/>
          <wp:wrapNone/>
          <wp:docPr id="32" name="Grafik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95110" w:rsidP="00473FCA" w:rsidRDefault="00D95110" w14:paraId="640960B9" w14:textId="4981686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AD3A3A9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" w15:restartNumberingAfterBreak="0">
    <w:nsid w:val="031A3902"/>
    <w:multiLevelType w:val="hybridMultilevel"/>
    <w:tmpl w:val="5D481F34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9203459"/>
    <w:multiLevelType w:val="hybridMultilevel"/>
    <w:tmpl w:val="6F7458CA"/>
    <w:lvl w:ilvl="0" w:tplc="C2525A38">
      <w:numFmt w:val="bullet"/>
      <w:lvlText w:val=""/>
      <w:lvlJc w:val="left"/>
      <w:pPr>
        <w:ind w:left="720" w:hanging="360"/>
      </w:pPr>
      <w:rPr>
        <w:rFonts w:hint="default" w:ascii="Wingdings" w:hAnsi="Wingdings" w:eastAsia="Times New Roman" w:cstheme="minorHAnsi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F102DA"/>
    <w:multiLevelType w:val="hybridMultilevel"/>
    <w:tmpl w:val="FED855F0"/>
    <w:lvl w:ilvl="0" w:tplc="201E8934">
      <w:start w:val="1"/>
      <w:numFmt w:val="decimal"/>
      <w:lvlText w:val="%1."/>
      <w:lvlJc w:val="left"/>
      <w:pPr>
        <w:ind w:left="720" w:hanging="360"/>
      </w:pPr>
      <w:rPr>
        <w:rFonts w:hint="default" w:ascii="FagoPro" w:hAnsi="FagoPr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BC659B"/>
    <w:multiLevelType w:val="multilevel"/>
    <w:tmpl w:val="EAA4300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 w:asciiTheme="minorHAnsi" w:hAnsiTheme="minorHAnsi" w:cstheme="minorHAnsi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 w:ascii="FagoPro" w:hAnsi="FagoPro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144555C7"/>
    <w:multiLevelType w:val="hybridMultilevel"/>
    <w:tmpl w:val="EBA819EC"/>
    <w:lvl w:ilvl="0" w:tplc="C7B286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AB209DD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ED3A6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16E82F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88D835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9848B1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66B466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98AC92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E6AAC2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6" w15:restartNumberingAfterBreak="0">
    <w:nsid w:val="174B3ECE"/>
    <w:multiLevelType w:val="hybridMultilevel"/>
    <w:tmpl w:val="328C8EDE"/>
    <w:lvl w:ilvl="0" w:tplc="DFCE5B18"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85956AE"/>
    <w:multiLevelType w:val="hybridMultilevel"/>
    <w:tmpl w:val="01DCCF48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9F3870"/>
    <w:multiLevelType w:val="hybridMultilevel"/>
    <w:tmpl w:val="A20636B6"/>
    <w:lvl w:ilvl="0" w:tplc="04070001">
      <w:start w:val="1"/>
      <w:numFmt w:val="bullet"/>
      <w:lvlText w:val=""/>
      <w:lvlJc w:val="left"/>
      <w:pPr>
        <w:ind w:left="894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614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334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3054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774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494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214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934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654" w:hanging="360"/>
      </w:pPr>
      <w:rPr>
        <w:rFonts w:hint="default" w:ascii="Wingdings" w:hAnsi="Wingdings"/>
      </w:rPr>
    </w:lvl>
  </w:abstractNum>
  <w:abstractNum w:abstractNumId="9" w15:restartNumberingAfterBreak="0">
    <w:nsid w:val="27423DA6"/>
    <w:multiLevelType w:val="hybridMultilevel"/>
    <w:tmpl w:val="86E48148"/>
    <w:lvl w:ilvl="0" w:tplc="89FE4A86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 w:eastAsia="Times New Roman" w:cs="Calibri"/>
        <w:sz w:val="20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0" w15:restartNumberingAfterBreak="0">
    <w:nsid w:val="2CBF48BF"/>
    <w:multiLevelType w:val="hybridMultilevel"/>
    <w:tmpl w:val="2EE433CE"/>
    <w:lvl w:ilvl="0" w:tplc="2730B2C2">
      <w:start w:val="1"/>
      <w:numFmt w:val="decimal"/>
      <w:lvlText w:val="%1."/>
      <w:lvlJc w:val="left"/>
      <w:pPr>
        <w:ind w:left="720" w:hanging="360"/>
      </w:pPr>
      <w:rPr>
        <w:rFonts w:hint="default" w:ascii="FagoPro" w:hAnsi="FagoPro"/>
        <w:b w:val="0"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A321AD"/>
    <w:multiLevelType w:val="hybridMultilevel"/>
    <w:tmpl w:val="4086E92A"/>
    <w:lvl w:ilvl="0" w:tplc="EA0A4712">
      <w:start w:val="1"/>
      <w:numFmt w:val="bullet"/>
      <w:lvlText w:val=""/>
      <w:lvlJc w:val="left"/>
      <w:pPr>
        <w:ind w:left="360" w:hanging="360"/>
      </w:pPr>
      <w:rPr>
        <w:rFonts w:hint="default" w:ascii="Symbol" w:hAnsi="Symbol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 w:cs="Wingdings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 w:cs="Symbol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 w:cs="Wingdings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 w:cs="Symbol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 w:cs="Wingdings"/>
      </w:rPr>
    </w:lvl>
  </w:abstractNum>
  <w:abstractNum w:abstractNumId="12" w15:restartNumberingAfterBreak="0">
    <w:nsid w:val="35AC4100"/>
    <w:multiLevelType w:val="hybridMultilevel"/>
    <w:tmpl w:val="CD76DFF8"/>
    <w:lvl w:ilvl="0" w:tplc="04070001">
      <w:start w:val="1"/>
      <w:numFmt w:val="bullet"/>
      <w:lvlText w:val=""/>
      <w:lvlJc w:val="left"/>
      <w:pPr>
        <w:ind w:left="473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hint="default" w:ascii="Wingdings" w:hAnsi="Wingdings"/>
      </w:rPr>
    </w:lvl>
  </w:abstractNum>
  <w:abstractNum w:abstractNumId="13" w15:restartNumberingAfterBreak="0">
    <w:nsid w:val="3AA470EC"/>
    <w:multiLevelType w:val="hybridMultilevel"/>
    <w:tmpl w:val="E1EEE178"/>
    <w:lvl w:ilvl="0" w:tplc="766EC6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029C73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77B497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B02E83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97120F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54AE27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96745B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527CEA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8D6B9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4" w15:restartNumberingAfterBreak="0">
    <w:nsid w:val="42DB1916"/>
    <w:multiLevelType w:val="hybridMultilevel"/>
    <w:tmpl w:val="A3160B88"/>
    <w:lvl w:ilvl="0" w:tplc="BA1099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8667D"/>
    <w:multiLevelType w:val="hybridMultilevel"/>
    <w:tmpl w:val="B92EC7B0"/>
    <w:lvl w:ilvl="0" w:tplc="C0167C22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A9B6F62"/>
    <w:multiLevelType w:val="hybridMultilevel"/>
    <w:tmpl w:val="A1D29B26"/>
    <w:lvl w:ilvl="0" w:tplc="8A6857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8B0CB2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08BC5D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2710F5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41302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E9EEE9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9460A3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971A6A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501CC8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7" w15:restartNumberingAfterBreak="0">
    <w:nsid w:val="4DEF1667"/>
    <w:multiLevelType w:val="hybridMultilevel"/>
    <w:tmpl w:val="966C47C6"/>
    <w:lvl w:ilvl="0" w:tplc="22624DFE">
      <w:start w:val="3"/>
      <w:numFmt w:val="bullet"/>
      <w:lvlText w:val="-"/>
      <w:lvlJc w:val="left"/>
      <w:pPr>
        <w:ind w:left="720" w:hanging="360"/>
      </w:pPr>
      <w:rPr>
        <w:rFonts w:hint="default" w:ascii="FagoPro" w:hAnsi="FagoPro" w:eastAsia="Times New Roman" w:cs="Times New Roman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733095D"/>
    <w:multiLevelType w:val="hybridMultilevel"/>
    <w:tmpl w:val="AC34BD0C"/>
    <w:lvl w:ilvl="0" w:tplc="7EC612F2">
      <w:start w:val="1"/>
      <w:numFmt w:val="bullet"/>
      <w:lvlText w:val="–"/>
      <w:lvlJc w:val="left"/>
      <w:pPr>
        <w:ind w:left="153" w:hanging="360"/>
      </w:pPr>
      <w:rPr>
        <w:rFonts w:hint="default" w:ascii="FagoPro" w:hAnsi="FagoPro"/>
      </w:rPr>
    </w:lvl>
    <w:lvl w:ilvl="1" w:tplc="08070003" w:tentative="1">
      <w:start w:val="1"/>
      <w:numFmt w:val="bullet"/>
      <w:lvlText w:val="o"/>
      <w:lvlJc w:val="left"/>
      <w:pPr>
        <w:ind w:left="873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1593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313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033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3753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4473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193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5913" w:hanging="360"/>
      </w:pPr>
      <w:rPr>
        <w:rFonts w:hint="default" w:ascii="Wingdings" w:hAnsi="Wingdings"/>
      </w:rPr>
    </w:lvl>
  </w:abstractNum>
  <w:abstractNum w:abstractNumId="19" w15:restartNumberingAfterBreak="0">
    <w:nsid w:val="59E86113"/>
    <w:multiLevelType w:val="hybridMultilevel"/>
    <w:tmpl w:val="D92613BA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DB23652"/>
    <w:multiLevelType w:val="hybridMultilevel"/>
    <w:tmpl w:val="AB5200DE"/>
    <w:lvl w:ilvl="0" w:tplc="FFFFFFFF">
      <w:start w:val="1"/>
      <w:numFmt w:val="bullet"/>
      <w:lvlText w:val="-"/>
      <w:lvlJc w:val="left"/>
      <w:pPr>
        <w:ind w:left="720" w:hanging="360"/>
      </w:pPr>
      <w:rPr>
        <w:rFonts w:hint="default" w:ascii="Fago Pro" w:hAnsi="Fago Pro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0DD5850"/>
    <w:multiLevelType w:val="hybridMultilevel"/>
    <w:tmpl w:val="86E6AF52"/>
    <w:lvl w:ilvl="0" w:tplc="D1FEA968">
      <w:numFmt w:val="bullet"/>
      <w:lvlText w:val="-"/>
      <w:lvlJc w:val="left"/>
      <w:pPr>
        <w:ind w:left="720" w:hanging="360"/>
      </w:pPr>
      <w:rPr>
        <w:rFonts w:hint="default" w:ascii="FagoPro" w:hAnsi="FagoPro" w:eastAsia="Times New Roman" w:cs="Times New Roman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12D4251"/>
    <w:multiLevelType w:val="hybridMultilevel"/>
    <w:tmpl w:val="288C061E"/>
    <w:lvl w:ilvl="0" w:tplc="5D363A48">
      <w:start w:val="3"/>
      <w:numFmt w:val="bullet"/>
      <w:lvlText w:val="-"/>
      <w:lvlJc w:val="left"/>
      <w:pPr>
        <w:ind w:left="1065" w:hanging="360"/>
      </w:pPr>
      <w:rPr>
        <w:rFonts w:hint="default" w:ascii="FagoPro" w:hAnsi="FagoPro" w:eastAsia="Times New Roman" w:cs="Times New Roman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hint="default" w:ascii="Wingdings" w:hAnsi="Wingdings"/>
      </w:rPr>
    </w:lvl>
  </w:abstractNum>
  <w:abstractNum w:abstractNumId="23" w15:restartNumberingAfterBreak="0">
    <w:nsid w:val="63E80C85"/>
    <w:multiLevelType w:val="hybridMultilevel"/>
    <w:tmpl w:val="FCC6CC66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569298C"/>
    <w:multiLevelType w:val="hybridMultilevel"/>
    <w:tmpl w:val="529A68A2"/>
    <w:lvl w:ilvl="0" w:tplc="08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8C525BE"/>
    <w:multiLevelType w:val="hybridMultilevel"/>
    <w:tmpl w:val="2CA0594C"/>
    <w:lvl w:ilvl="0" w:tplc="F2F2ED2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B0C79B4"/>
    <w:multiLevelType w:val="hybridMultilevel"/>
    <w:tmpl w:val="6BE4A4A2"/>
    <w:lvl w:ilvl="0" w:tplc="7E0ACACC">
      <w:start w:val="1"/>
      <w:numFmt w:val="bullet"/>
      <w:lvlText w:val="-"/>
      <w:lvlJc w:val="left"/>
      <w:pPr>
        <w:ind w:left="473" w:hanging="360"/>
      </w:pPr>
      <w:rPr>
        <w:rFonts w:hint="default" w:ascii="Fago Pro" w:hAnsi="Fago Pro" w:eastAsia="Times New Roman" w:cs="Times New Roman"/>
      </w:rPr>
    </w:lvl>
    <w:lvl w:ilvl="1" w:tplc="08070003">
      <w:start w:val="1"/>
      <w:numFmt w:val="bullet"/>
      <w:lvlText w:val="o"/>
      <w:lvlJc w:val="left"/>
      <w:pPr>
        <w:ind w:left="1193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1913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633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353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073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4793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513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233" w:hanging="360"/>
      </w:pPr>
      <w:rPr>
        <w:rFonts w:hint="default" w:ascii="Wingdings" w:hAnsi="Wingdings"/>
      </w:rPr>
    </w:lvl>
  </w:abstractNum>
  <w:abstractNum w:abstractNumId="27" w15:restartNumberingAfterBreak="0">
    <w:nsid w:val="6CF9548D"/>
    <w:multiLevelType w:val="hybridMultilevel"/>
    <w:tmpl w:val="FB9C55F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7D2B52"/>
    <w:multiLevelType w:val="hybridMultilevel"/>
    <w:tmpl w:val="913C3D4A"/>
    <w:lvl w:ilvl="0" w:tplc="35347AD0">
      <w:start w:val="1"/>
      <w:numFmt w:val="bullet"/>
      <w:lvlText w:val="-"/>
      <w:lvlJc w:val="left"/>
      <w:pPr>
        <w:ind w:left="720" w:hanging="360"/>
      </w:pPr>
      <w:rPr>
        <w:rFonts w:hint="default" w:ascii="Fago Pro" w:hAnsi="Fago Pro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F53250A"/>
    <w:multiLevelType w:val="hybridMultilevel"/>
    <w:tmpl w:val="76261EA2"/>
    <w:lvl w:ilvl="0" w:tplc="A386B4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4296E0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C2F4B9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915E6B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92F40F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B58A25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1D5E01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D9728C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D2B63C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30" w15:restartNumberingAfterBreak="0">
    <w:nsid w:val="70DF6C61"/>
    <w:multiLevelType w:val="hybridMultilevel"/>
    <w:tmpl w:val="3CDADD6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D76B8D"/>
    <w:multiLevelType w:val="hybridMultilevel"/>
    <w:tmpl w:val="8684FA08"/>
    <w:lvl w:ilvl="0" w:tplc="B2F042D6">
      <w:start w:val="1"/>
      <w:numFmt w:val="decimal"/>
      <w:lvlText w:val="%1)"/>
      <w:lvlJc w:val="left"/>
      <w:pPr>
        <w:ind w:left="720" w:hanging="360"/>
      </w:pPr>
      <w:rPr>
        <w:rFonts w:hint="default" w:ascii="Fago Pro" w:hAnsi="Fago Pro" w:cs="TT2925o0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3E369B"/>
    <w:multiLevelType w:val="hybridMultilevel"/>
    <w:tmpl w:val="70C8147E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A0D12"/>
    <w:multiLevelType w:val="hybridMultilevel"/>
    <w:tmpl w:val="5BD69BB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2C2AB0"/>
    <w:multiLevelType w:val="hybridMultilevel"/>
    <w:tmpl w:val="CFBE3BEE"/>
    <w:lvl w:ilvl="0" w:tplc="04070001">
      <w:start w:val="1"/>
      <w:numFmt w:val="bullet"/>
      <w:lvlText w:val=""/>
      <w:lvlJc w:val="left"/>
      <w:pPr>
        <w:ind w:left="473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hint="default" w:ascii="Wingdings" w:hAnsi="Wingdings"/>
      </w:rPr>
    </w:lvl>
  </w:abstractNum>
  <w:abstractNum w:abstractNumId="35" w15:restartNumberingAfterBreak="0">
    <w:nsid w:val="79E05BD7"/>
    <w:multiLevelType w:val="hybridMultilevel"/>
    <w:tmpl w:val="3D321052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BF652FE"/>
    <w:multiLevelType w:val="hybridMultilevel"/>
    <w:tmpl w:val="29146F38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EFD0378"/>
    <w:multiLevelType w:val="hybridMultilevel"/>
    <w:tmpl w:val="A66630EC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FDB4818"/>
    <w:multiLevelType w:val="hybridMultilevel"/>
    <w:tmpl w:val="DD14E806"/>
    <w:lvl w:ilvl="0" w:tplc="04070001">
      <w:start w:val="1"/>
      <w:numFmt w:val="bullet"/>
      <w:lvlText w:val=""/>
      <w:lvlJc w:val="left"/>
      <w:pPr>
        <w:ind w:left="473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hint="default" w:ascii="Wingdings" w:hAnsi="Wingdings"/>
      </w:rPr>
    </w:lvl>
  </w:abstractNum>
  <w:num w:numId="1" w16cid:durableId="894196162">
    <w:abstractNumId w:val="4"/>
  </w:num>
  <w:num w:numId="2" w16cid:durableId="856699181">
    <w:abstractNumId w:val="31"/>
  </w:num>
  <w:num w:numId="3" w16cid:durableId="2078397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48797236">
    <w:abstractNumId w:val="22"/>
  </w:num>
  <w:num w:numId="5" w16cid:durableId="344989444">
    <w:abstractNumId w:val="17"/>
  </w:num>
  <w:num w:numId="6" w16cid:durableId="1534731960">
    <w:abstractNumId w:val="29"/>
  </w:num>
  <w:num w:numId="7" w16cid:durableId="933631676">
    <w:abstractNumId w:val="4"/>
  </w:num>
  <w:num w:numId="8" w16cid:durableId="1882815850">
    <w:abstractNumId w:val="24"/>
  </w:num>
  <w:num w:numId="9" w16cid:durableId="558515670">
    <w:abstractNumId w:val="26"/>
  </w:num>
  <w:num w:numId="10" w16cid:durableId="972514655">
    <w:abstractNumId w:val="16"/>
  </w:num>
  <w:num w:numId="11" w16cid:durableId="1008872741">
    <w:abstractNumId w:val="5"/>
  </w:num>
  <w:num w:numId="12" w16cid:durableId="1972634167">
    <w:abstractNumId w:val="11"/>
  </w:num>
  <w:num w:numId="13" w16cid:durableId="1353066477">
    <w:abstractNumId w:val="13"/>
  </w:num>
  <w:num w:numId="14" w16cid:durableId="1918241695">
    <w:abstractNumId w:val="18"/>
  </w:num>
  <w:num w:numId="15" w16cid:durableId="1877886970">
    <w:abstractNumId w:val="28"/>
  </w:num>
  <w:num w:numId="16" w16cid:durableId="682898342">
    <w:abstractNumId w:val="4"/>
  </w:num>
  <w:num w:numId="17" w16cid:durableId="546375980">
    <w:abstractNumId w:val="21"/>
  </w:num>
  <w:num w:numId="18" w16cid:durableId="1847212382">
    <w:abstractNumId w:val="1"/>
  </w:num>
  <w:num w:numId="19" w16cid:durableId="1689409487">
    <w:abstractNumId w:val="12"/>
  </w:num>
  <w:num w:numId="20" w16cid:durableId="33314924">
    <w:abstractNumId w:val="38"/>
  </w:num>
  <w:num w:numId="21" w16cid:durableId="1621104123">
    <w:abstractNumId w:val="34"/>
  </w:num>
  <w:num w:numId="22" w16cid:durableId="313874625">
    <w:abstractNumId w:val="35"/>
  </w:num>
  <w:num w:numId="23" w16cid:durableId="888027868">
    <w:abstractNumId w:val="20"/>
  </w:num>
  <w:num w:numId="24" w16cid:durableId="1724596617">
    <w:abstractNumId w:val="0"/>
  </w:num>
  <w:num w:numId="25" w16cid:durableId="1835486757">
    <w:abstractNumId w:val="33"/>
  </w:num>
  <w:num w:numId="26" w16cid:durableId="940836800">
    <w:abstractNumId w:val="14"/>
  </w:num>
  <w:num w:numId="27" w16cid:durableId="2011904454">
    <w:abstractNumId w:val="32"/>
  </w:num>
  <w:num w:numId="28" w16cid:durableId="788430280">
    <w:abstractNumId w:val="7"/>
  </w:num>
  <w:num w:numId="29" w16cid:durableId="626667617">
    <w:abstractNumId w:val="30"/>
  </w:num>
  <w:num w:numId="30" w16cid:durableId="1047484224">
    <w:abstractNumId w:val="27"/>
  </w:num>
  <w:num w:numId="31" w16cid:durableId="1529097492">
    <w:abstractNumId w:val="2"/>
  </w:num>
  <w:num w:numId="32" w16cid:durableId="1743217486">
    <w:abstractNumId w:val="37"/>
  </w:num>
  <w:num w:numId="33" w16cid:durableId="1827547384">
    <w:abstractNumId w:val="25"/>
  </w:num>
  <w:num w:numId="34" w16cid:durableId="1724594300">
    <w:abstractNumId w:val="8"/>
  </w:num>
  <w:num w:numId="35" w16cid:durableId="1018704034">
    <w:abstractNumId w:val="23"/>
  </w:num>
  <w:num w:numId="36" w16cid:durableId="1262837750">
    <w:abstractNumId w:val="36"/>
  </w:num>
  <w:num w:numId="37" w16cid:durableId="751661384">
    <w:abstractNumId w:val="19"/>
  </w:num>
  <w:num w:numId="38" w16cid:durableId="522479338">
    <w:abstractNumId w:val="9"/>
  </w:num>
  <w:num w:numId="39" w16cid:durableId="1677223845">
    <w:abstractNumId w:val="6"/>
  </w:num>
  <w:num w:numId="40" w16cid:durableId="1871263576">
    <w:abstractNumId w:val="15"/>
  </w:num>
  <w:num w:numId="41" w16cid:durableId="1070352041">
    <w:abstractNumId w:val="10"/>
  </w:num>
  <w:num w:numId="42" w16cid:durableId="486214202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attachedTemplate r:id="rId1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trackRevisions w:val="false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A46"/>
    <w:rsid w:val="00002AFF"/>
    <w:rsid w:val="00002C85"/>
    <w:rsid w:val="00002C99"/>
    <w:rsid w:val="0000395E"/>
    <w:rsid w:val="000047E2"/>
    <w:rsid w:val="000048E2"/>
    <w:rsid w:val="00004D5A"/>
    <w:rsid w:val="00004FFF"/>
    <w:rsid w:val="00006BA4"/>
    <w:rsid w:val="00010CAC"/>
    <w:rsid w:val="00011259"/>
    <w:rsid w:val="0001127F"/>
    <w:rsid w:val="000120CE"/>
    <w:rsid w:val="00012DD1"/>
    <w:rsid w:val="000131A6"/>
    <w:rsid w:val="00013590"/>
    <w:rsid w:val="00013707"/>
    <w:rsid w:val="00014F2E"/>
    <w:rsid w:val="0001568D"/>
    <w:rsid w:val="000176EC"/>
    <w:rsid w:val="000177D3"/>
    <w:rsid w:val="000226C9"/>
    <w:rsid w:val="00023493"/>
    <w:rsid w:val="00023932"/>
    <w:rsid w:val="00024EF7"/>
    <w:rsid w:val="00025AFB"/>
    <w:rsid w:val="00026D49"/>
    <w:rsid w:val="00030E76"/>
    <w:rsid w:val="0003299B"/>
    <w:rsid w:val="00034225"/>
    <w:rsid w:val="0003481D"/>
    <w:rsid w:val="00035D8E"/>
    <w:rsid w:val="00036327"/>
    <w:rsid w:val="0003795F"/>
    <w:rsid w:val="00041656"/>
    <w:rsid w:val="00041B05"/>
    <w:rsid w:val="00050233"/>
    <w:rsid w:val="000517F4"/>
    <w:rsid w:val="00051CAE"/>
    <w:rsid w:val="0005267C"/>
    <w:rsid w:val="000539BB"/>
    <w:rsid w:val="00055043"/>
    <w:rsid w:val="00055249"/>
    <w:rsid w:val="00056785"/>
    <w:rsid w:val="00064667"/>
    <w:rsid w:val="0007114B"/>
    <w:rsid w:val="00071867"/>
    <w:rsid w:val="000719E7"/>
    <w:rsid w:val="00072557"/>
    <w:rsid w:val="00072F1A"/>
    <w:rsid w:val="000735B8"/>
    <w:rsid w:val="00073DF2"/>
    <w:rsid w:val="00073E9C"/>
    <w:rsid w:val="00076CB1"/>
    <w:rsid w:val="00077BB2"/>
    <w:rsid w:val="00082649"/>
    <w:rsid w:val="0008264C"/>
    <w:rsid w:val="00082BAC"/>
    <w:rsid w:val="000841DC"/>
    <w:rsid w:val="0008461E"/>
    <w:rsid w:val="0008472A"/>
    <w:rsid w:val="00085BB6"/>
    <w:rsid w:val="0008603C"/>
    <w:rsid w:val="00086D57"/>
    <w:rsid w:val="00087837"/>
    <w:rsid w:val="000909DE"/>
    <w:rsid w:val="00090B59"/>
    <w:rsid w:val="00091215"/>
    <w:rsid w:val="000923E7"/>
    <w:rsid w:val="00092457"/>
    <w:rsid w:val="0009272D"/>
    <w:rsid w:val="000929B5"/>
    <w:rsid w:val="00092F9C"/>
    <w:rsid w:val="00094117"/>
    <w:rsid w:val="0009518A"/>
    <w:rsid w:val="000A0D65"/>
    <w:rsid w:val="000A1040"/>
    <w:rsid w:val="000A3D7D"/>
    <w:rsid w:val="000A42D0"/>
    <w:rsid w:val="000A478C"/>
    <w:rsid w:val="000A6448"/>
    <w:rsid w:val="000A6691"/>
    <w:rsid w:val="000A7E81"/>
    <w:rsid w:val="000B045A"/>
    <w:rsid w:val="000B08BB"/>
    <w:rsid w:val="000B1D4C"/>
    <w:rsid w:val="000B50C4"/>
    <w:rsid w:val="000B5E18"/>
    <w:rsid w:val="000B615F"/>
    <w:rsid w:val="000B73D6"/>
    <w:rsid w:val="000C4315"/>
    <w:rsid w:val="000C59F3"/>
    <w:rsid w:val="000C6A88"/>
    <w:rsid w:val="000C7A8B"/>
    <w:rsid w:val="000D066B"/>
    <w:rsid w:val="000D1052"/>
    <w:rsid w:val="000D2503"/>
    <w:rsid w:val="000D2797"/>
    <w:rsid w:val="000D45F2"/>
    <w:rsid w:val="000D56BA"/>
    <w:rsid w:val="000D67DE"/>
    <w:rsid w:val="000E077B"/>
    <w:rsid w:val="000E0C98"/>
    <w:rsid w:val="000E1AE8"/>
    <w:rsid w:val="000E1B68"/>
    <w:rsid w:val="000E1F52"/>
    <w:rsid w:val="000E206A"/>
    <w:rsid w:val="000E3987"/>
    <w:rsid w:val="000E5CC3"/>
    <w:rsid w:val="000E5EC2"/>
    <w:rsid w:val="000E7C59"/>
    <w:rsid w:val="000F066F"/>
    <w:rsid w:val="000F2BE5"/>
    <w:rsid w:val="000F3CCA"/>
    <w:rsid w:val="000F40F8"/>
    <w:rsid w:val="000F4A57"/>
    <w:rsid w:val="000F512B"/>
    <w:rsid w:val="000F514E"/>
    <w:rsid w:val="000F585F"/>
    <w:rsid w:val="00100B34"/>
    <w:rsid w:val="00100E45"/>
    <w:rsid w:val="001010E3"/>
    <w:rsid w:val="0010372D"/>
    <w:rsid w:val="001052A7"/>
    <w:rsid w:val="00105F54"/>
    <w:rsid w:val="00112845"/>
    <w:rsid w:val="00114215"/>
    <w:rsid w:val="001176CC"/>
    <w:rsid w:val="0011794F"/>
    <w:rsid w:val="00117D44"/>
    <w:rsid w:val="001202BE"/>
    <w:rsid w:val="001207D1"/>
    <w:rsid w:val="0012368C"/>
    <w:rsid w:val="00123BDE"/>
    <w:rsid w:val="0012424C"/>
    <w:rsid w:val="00124B11"/>
    <w:rsid w:val="00125059"/>
    <w:rsid w:val="0012513B"/>
    <w:rsid w:val="00125DEC"/>
    <w:rsid w:val="00126FD9"/>
    <w:rsid w:val="00127DF2"/>
    <w:rsid w:val="001322B6"/>
    <w:rsid w:val="0013338D"/>
    <w:rsid w:val="00134D6D"/>
    <w:rsid w:val="00134DD8"/>
    <w:rsid w:val="00137492"/>
    <w:rsid w:val="0014241A"/>
    <w:rsid w:val="00144012"/>
    <w:rsid w:val="001531D7"/>
    <w:rsid w:val="00154390"/>
    <w:rsid w:val="00155917"/>
    <w:rsid w:val="001569D4"/>
    <w:rsid w:val="00161D2F"/>
    <w:rsid w:val="00161E35"/>
    <w:rsid w:val="0016226F"/>
    <w:rsid w:val="001627A9"/>
    <w:rsid w:val="00162F16"/>
    <w:rsid w:val="0016310E"/>
    <w:rsid w:val="00164095"/>
    <w:rsid w:val="00164F71"/>
    <w:rsid w:val="001729A8"/>
    <w:rsid w:val="00172A40"/>
    <w:rsid w:val="00174444"/>
    <w:rsid w:val="001753D7"/>
    <w:rsid w:val="00177ED2"/>
    <w:rsid w:val="00182CBE"/>
    <w:rsid w:val="0018424A"/>
    <w:rsid w:val="00185D63"/>
    <w:rsid w:val="001866BB"/>
    <w:rsid w:val="00186B14"/>
    <w:rsid w:val="0019031C"/>
    <w:rsid w:val="0019444B"/>
    <w:rsid w:val="001944C1"/>
    <w:rsid w:val="001944FF"/>
    <w:rsid w:val="00195FD9"/>
    <w:rsid w:val="001A0C2F"/>
    <w:rsid w:val="001A193B"/>
    <w:rsid w:val="001A28DF"/>
    <w:rsid w:val="001A56A4"/>
    <w:rsid w:val="001B00B6"/>
    <w:rsid w:val="001B1985"/>
    <w:rsid w:val="001B1993"/>
    <w:rsid w:val="001B1B7B"/>
    <w:rsid w:val="001B290C"/>
    <w:rsid w:val="001B3A3D"/>
    <w:rsid w:val="001B3C7F"/>
    <w:rsid w:val="001B4BF9"/>
    <w:rsid w:val="001B7530"/>
    <w:rsid w:val="001B7EAF"/>
    <w:rsid w:val="001C180C"/>
    <w:rsid w:val="001C269E"/>
    <w:rsid w:val="001C30CF"/>
    <w:rsid w:val="001C617A"/>
    <w:rsid w:val="001D06EC"/>
    <w:rsid w:val="001D130D"/>
    <w:rsid w:val="001D57CE"/>
    <w:rsid w:val="001D74E2"/>
    <w:rsid w:val="001D7D2B"/>
    <w:rsid w:val="001E2BF2"/>
    <w:rsid w:val="001E531A"/>
    <w:rsid w:val="001F2A2A"/>
    <w:rsid w:val="001F2A58"/>
    <w:rsid w:val="001F50AD"/>
    <w:rsid w:val="001F6124"/>
    <w:rsid w:val="00200347"/>
    <w:rsid w:val="00207F75"/>
    <w:rsid w:val="002104F1"/>
    <w:rsid w:val="00211DB8"/>
    <w:rsid w:val="00212022"/>
    <w:rsid w:val="00212E7A"/>
    <w:rsid w:val="002152EF"/>
    <w:rsid w:val="002156EF"/>
    <w:rsid w:val="00215982"/>
    <w:rsid w:val="00216B8E"/>
    <w:rsid w:val="002233AE"/>
    <w:rsid w:val="00223C24"/>
    <w:rsid w:val="00225831"/>
    <w:rsid w:val="00230113"/>
    <w:rsid w:val="002301D1"/>
    <w:rsid w:val="002333BA"/>
    <w:rsid w:val="00240494"/>
    <w:rsid w:val="00242363"/>
    <w:rsid w:val="002425FE"/>
    <w:rsid w:val="00243557"/>
    <w:rsid w:val="0024399E"/>
    <w:rsid w:val="00243AFC"/>
    <w:rsid w:val="0024554D"/>
    <w:rsid w:val="00245BD6"/>
    <w:rsid w:val="00245CD1"/>
    <w:rsid w:val="002503B8"/>
    <w:rsid w:val="00250FBF"/>
    <w:rsid w:val="0025149B"/>
    <w:rsid w:val="00251E95"/>
    <w:rsid w:val="00252C2B"/>
    <w:rsid w:val="00255274"/>
    <w:rsid w:val="00255499"/>
    <w:rsid w:val="002556FE"/>
    <w:rsid w:val="0025591E"/>
    <w:rsid w:val="0025597E"/>
    <w:rsid w:val="00255EB5"/>
    <w:rsid w:val="00263662"/>
    <w:rsid w:val="00263ACC"/>
    <w:rsid w:val="00263FE8"/>
    <w:rsid w:val="0026414F"/>
    <w:rsid w:val="00266FC5"/>
    <w:rsid w:val="00272F41"/>
    <w:rsid w:val="002772F5"/>
    <w:rsid w:val="00277A61"/>
    <w:rsid w:val="00281465"/>
    <w:rsid w:val="0028255E"/>
    <w:rsid w:val="00283140"/>
    <w:rsid w:val="00284A41"/>
    <w:rsid w:val="00284C76"/>
    <w:rsid w:val="00285A38"/>
    <w:rsid w:val="002906F2"/>
    <w:rsid w:val="002926DF"/>
    <w:rsid w:val="0029324C"/>
    <w:rsid w:val="002967E1"/>
    <w:rsid w:val="00296C2F"/>
    <w:rsid w:val="00297B69"/>
    <w:rsid w:val="002A0AF4"/>
    <w:rsid w:val="002A0AFD"/>
    <w:rsid w:val="002A0D49"/>
    <w:rsid w:val="002A2ADD"/>
    <w:rsid w:val="002A4037"/>
    <w:rsid w:val="002A44F0"/>
    <w:rsid w:val="002A4F6D"/>
    <w:rsid w:val="002A708E"/>
    <w:rsid w:val="002B0462"/>
    <w:rsid w:val="002B0745"/>
    <w:rsid w:val="002B3581"/>
    <w:rsid w:val="002B4FD0"/>
    <w:rsid w:val="002B50A9"/>
    <w:rsid w:val="002B6A93"/>
    <w:rsid w:val="002C0FB1"/>
    <w:rsid w:val="002C1852"/>
    <w:rsid w:val="002C43CA"/>
    <w:rsid w:val="002C72F6"/>
    <w:rsid w:val="002C7491"/>
    <w:rsid w:val="002C757B"/>
    <w:rsid w:val="002D2E43"/>
    <w:rsid w:val="002D4AFD"/>
    <w:rsid w:val="002D5635"/>
    <w:rsid w:val="002D6A9B"/>
    <w:rsid w:val="002D74FD"/>
    <w:rsid w:val="002D7ACD"/>
    <w:rsid w:val="002E1A2E"/>
    <w:rsid w:val="002E308F"/>
    <w:rsid w:val="002E6A9C"/>
    <w:rsid w:val="002F0066"/>
    <w:rsid w:val="002F10DA"/>
    <w:rsid w:val="002F50D2"/>
    <w:rsid w:val="002F6B6F"/>
    <w:rsid w:val="002F6DCE"/>
    <w:rsid w:val="002F6E8B"/>
    <w:rsid w:val="003013B7"/>
    <w:rsid w:val="00302A43"/>
    <w:rsid w:val="00302BCF"/>
    <w:rsid w:val="003038D6"/>
    <w:rsid w:val="00303A09"/>
    <w:rsid w:val="00303AA2"/>
    <w:rsid w:val="00304CE7"/>
    <w:rsid w:val="00306E2A"/>
    <w:rsid w:val="003141BD"/>
    <w:rsid w:val="00314D56"/>
    <w:rsid w:val="00315460"/>
    <w:rsid w:val="00315FFF"/>
    <w:rsid w:val="0031669D"/>
    <w:rsid w:val="00320E80"/>
    <w:rsid w:val="00321EB1"/>
    <w:rsid w:val="003221DD"/>
    <w:rsid w:val="00324C87"/>
    <w:rsid w:val="00325BA0"/>
    <w:rsid w:val="003304D1"/>
    <w:rsid w:val="003331BF"/>
    <w:rsid w:val="00334077"/>
    <w:rsid w:val="0033538A"/>
    <w:rsid w:val="00335C8E"/>
    <w:rsid w:val="00344364"/>
    <w:rsid w:val="00345540"/>
    <w:rsid w:val="0034563B"/>
    <w:rsid w:val="0034741F"/>
    <w:rsid w:val="00347B36"/>
    <w:rsid w:val="00360574"/>
    <w:rsid w:val="003616E3"/>
    <w:rsid w:val="00365A50"/>
    <w:rsid w:val="00367502"/>
    <w:rsid w:val="003709E6"/>
    <w:rsid w:val="00371169"/>
    <w:rsid w:val="00373576"/>
    <w:rsid w:val="00374527"/>
    <w:rsid w:val="003754E9"/>
    <w:rsid w:val="00377301"/>
    <w:rsid w:val="003778E4"/>
    <w:rsid w:val="003809FB"/>
    <w:rsid w:val="00381AB8"/>
    <w:rsid w:val="00384129"/>
    <w:rsid w:val="003844DF"/>
    <w:rsid w:val="003852B8"/>
    <w:rsid w:val="003853A0"/>
    <w:rsid w:val="003876C6"/>
    <w:rsid w:val="003876F6"/>
    <w:rsid w:val="00387D0D"/>
    <w:rsid w:val="0039066C"/>
    <w:rsid w:val="00390AAA"/>
    <w:rsid w:val="0039178C"/>
    <w:rsid w:val="00391949"/>
    <w:rsid w:val="0039216D"/>
    <w:rsid w:val="00394057"/>
    <w:rsid w:val="003A0761"/>
    <w:rsid w:val="003A49A9"/>
    <w:rsid w:val="003A4ED4"/>
    <w:rsid w:val="003A66E9"/>
    <w:rsid w:val="003A75A7"/>
    <w:rsid w:val="003B0731"/>
    <w:rsid w:val="003B1DD9"/>
    <w:rsid w:val="003B2CE7"/>
    <w:rsid w:val="003B7A3C"/>
    <w:rsid w:val="003B7A64"/>
    <w:rsid w:val="003B7A75"/>
    <w:rsid w:val="003C0234"/>
    <w:rsid w:val="003C1DE3"/>
    <w:rsid w:val="003C2948"/>
    <w:rsid w:val="003C2E9A"/>
    <w:rsid w:val="003C33AA"/>
    <w:rsid w:val="003C3C1B"/>
    <w:rsid w:val="003C4A0B"/>
    <w:rsid w:val="003D0DB5"/>
    <w:rsid w:val="003D1220"/>
    <w:rsid w:val="003D32AA"/>
    <w:rsid w:val="003D4BDE"/>
    <w:rsid w:val="003D702D"/>
    <w:rsid w:val="003D7722"/>
    <w:rsid w:val="003E0851"/>
    <w:rsid w:val="003E38ED"/>
    <w:rsid w:val="003E3B33"/>
    <w:rsid w:val="003E4E73"/>
    <w:rsid w:val="003E5D3A"/>
    <w:rsid w:val="003E7AB9"/>
    <w:rsid w:val="003F091B"/>
    <w:rsid w:val="003F1DA4"/>
    <w:rsid w:val="003F1FE6"/>
    <w:rsid w:val="003F3732"/>
    <w:rsid w:val="003F6006"/>
    <w:rsid w:val="003F6A40"/>
    <w:rsid w:val="003F705D"/>
    <w:rsid w:val="00401A33"/>
    <w:rsid w:val="00401F16"/>
    <w:rsid w:val="004030A0"/>
    <w:rsid w:val="00403B02"/>
    <w:rsid w:val="00403D52"/>
    <w:rsid w:val="004048CE"/>
    <w:rsid w:val="00406309"/>
    <w:rsid w:val="0040730A"/>
    <w:rsid w:val="00410158"/>
    <w:rsid w:val="00410E2D"/>
    <w:rsid w:val="00412960"/>
    <w:rsid w:val="0041657D"/>
    <w:rsid w:val="00422FEE"/>
    <w:rsid w:val="00423959"/>
    <w:rsid w:val="00424681"/>
    <w:rsid w:val="004246FD"/>
    <w:rsid w:val="004249DD"/>
    <w:rsid w:val="00425025"/>
    <w:rsid w:val="004268D6"/>
    <w:rsid w:val="004278B1"/>
    <w:rsid w:val="00427D6D"/>
    <w:rsid w:val="004315AE"/>
    <w:rsid w:val="004318BC"/>
    <w:rsid w:val="00431D14"/>
    <w:rsid w:val="00432C6A"/>
    <w:rsid w:val="004335B3"/>
    <w:rsid w:val="00433E80"/>
    <w:rsid w:val="004358BD"/>
    <w:rsid w:val="00441259"/>
    <w:rsid w:val="00441612"/>
    <w:rsid w:val="0044229A"/>
    <w:rsid w:val="004427C5"/>
    <w:rsid w:val="00442D96"/>
    <w:rsid w:val="004444E3"/>
    <w:rsid w:val="0044478F"/>
    <w:rsid w:val="00447A67"/>
    <w:rsid w:val="0045014C"/>
    <w:rsid w:val="00452F86"/>
    <w:rsid w:val="00454EE5"/>
    <w:rsid w:val="00456694"/>
    <w:rsid w:val="00457D5A"/>
    <w:rsid w:val="00461DAC"/>
    <w:rsid w:val="00462691"/>
    <w:rsid w:val="004646E9"/>
    <w:rsid w:val="004647F5"/>
    <w:rsid w:val="004659B3"/>
    <w:rsid w:val="00466129"/>
    <w:rsid w:val="00472E76"/>
    <w:rsid w:val="00473FCA"/>
    <w:rsid w:val="00474523"/>
    <w:rsid w:val="0047539D"/>
    <w:rsid w:val="0047622C"/>
    <w:rsid w:val="00476242"/>
    <w:rsid w:val="004768AD"/>
    <w:rsid w:val="00476EAC"/>
    <w:rsid w:val="004808A9"/>
    <w:rsid w:val="0048164C"/>
    <w:rsid w:val="004816D9"/>
    <w:rsid w:val="00481BD9"/>
    <w:rsid w:val="00483374"/>
    <w:rsid w:val="004842B9"/>
    <w:rsid w:val="00485189"/>
    <w:rsid w:val="00486C02"/>
    <w:rsid w:val="004908B8"/>
    <w:rsid w:val="00493E07"/>
    <w:rsid w:val="00494049"/>
    <w:rsid w:val="004A054F"/>
    <w:rsid w:val="004A4CA2"/>
    <w:rsid w:val="004A5CE2"/>
    <w:rsid w:val="004B581E"/>
    <w:rsid w:val="004B629E"/>
    <w:rsid w:val="004B6742"/>
    <w:rsid w:val="004B759C"/>
    <w:rsid w:val="004C0EF6"/>
    <w:rsid w:val="004C16FF"/>
    <w:rsid w:val="004C1C1F"/>
    <w:rsid w:val="004C1DD1"/>
    <w:rsid w:val="004C4622"/>
    <w:rsid w:val="004C4F72"/>
    <w:rsid w:val="004C79C2"/>
    <w:rsid w:val="004D1395"/>
    <w:rsid w:val="004D3A7A"/>
    <w:rsid w:val="004D3ABF"/>
    <w:rsid w:val="004D3AD5"/>
    <w:rsid w:val="004D4094"/>
    <w:rsid w:val="004D41D0"/>
    <w:rsid w:val="004D7BC3"/>
    <w:rsid w:val="004D7F13"/>
    <w:rsid w:val="004E18B7"/>
    <w:rsid w:val="004E1D74"/>
    <w:rsid w:val="004F0822"/>
    <w:rsid w:val="004F2FE9"/>
    <w:rsid w:val="004F389F"/>
    <w:rsid w:val="004F7390"/>
    <w:rsid w:val="0050321C"/>
    <w:rsid w:val="0050386D"/>
    <w:rsid w:val="0050397D"/>
    <w:rsid w:val="00503D52"/>
    <w:rsid w:val="00503E76"/>
    <w:rsid w:val="00505CA9"/>
    <w:rsid w:val="00505ECB"/>
    <w:rsid w:val="0050735D"/>
    <w:rsid w:val="0050745E"/>
    <w:rsid w:val="00507D38"/>
    <w:rsid w:val="00510713"/>
    <w:rsid w:val="00512BB3"/>
    <w:rsid w:val="00513609"/>
    <w:rsid w:val="005169C0"/>
    <w:rsid w:val="0052224A"/>
    <w:rsid w:val="005222BA"/>
    <w:rsid w:val="0052347E"/>
    <w:rsid w:val="00523744"/>
    <w:rsid w:val="0052766A"/>
    <w:rsid w:val="00527A34"/>
    <w:rsid w:val="005303FD"/>
    <w:rsid w:val="005323A0"/>
    <w:rsid w:val="005326AE"/>
    <w:rsid w:val="00536233"/>
    <w:rsid w:val="0054202D"/>
    <w:rsid w:val="005431CB"/>
    <w:rsid w:val="00543283"/>
    <w:rsid w:val="005461D9"/>
    <w:rsid w:val="00546F0A"/>
    <w:rsid w:val="005501A7"/>
    <w:rsid w:val="005503D2"/>
    <w:rsid w:val="0055049E"/>
    <w:rsid w:val="0055075A"/>
    <w:rsid w:val="005518FF"/>
    <w:rsid w:val="005534C3"/>
    <w:rsid w:val="005535E8"/>
    <w:rsid w:val="00553D12"/>
    <w:rsid w:val="005541A8"/>
    <w:rsid w:val="00554E75"/>
    <w:rsid w:val="0055576B"/>
    <w:rsid w:val="00556666"/>
    <w:rsid w:val="00556A38"/>
    <w:rsid w:val="00560447"/>
    <w:rsid w:val="005613EE"/>
    <w:rsid w:val="005617D0"/>
    <w:rsid w:val="0056576F"/>
    <w:rsid w:val="0056656D"/>
    <w:rsid w:val="00567DF1"/>
    <w:rsid w:val="00572A69"/>
    <w:rsid w:val="00574EB7"/>
    <w:rsid w:val="00575B3B"/>
    <w:rsid w:val="005764C7"/>
    <w:rsid w:val="00576B46"/>
    <w:rsid w:val="005771F1"/>
    <w:rsid w:val="00577BCC"/>
    <w:rsid w:val="00581A05"/>
    <w:rsid w:val="00582BF8"/>
    <w:rsid w:val="0058373C"/>
    <w:rsid w:val="00585019"/>
    <w:rsid w:val="005872CD"/>
    <w:rsid w:val="0059104F"/>
    <w:rsid w:val="00591278"/>
    <w:rsid w:val="005945A8"/>
    <w:rsid w:val="00594965"/>
    <w:rsid w:val="00594A43"/>
    <w:rsid w:val="00595949"/>
    <w:rsid w:val="005963DA"/>
    <w:rsid w:val="00596AC2"/>
    <w:rsid w:val="00597322"/>
    <w:rsid w:val="0059735B"/>
    <w:rsid w:val="005A0416"/>
    <w:rsid w:val="005A39BA"/>
    <w:rsid w:val="005A7522"/>
    <w:rsid w:val="005A7765"/>
    <w:rsid w:val="005B145D"/>
    <w:rsid w:val="005B174A"/>
    <w:rsid w:val="005B21E3"/>
    <w:rsid w:val="005B33F2"/>
    <w:rsid w:val="005B3A6E"/>
    <w:rsid w:val="005B3CEB"/>
    <w:rsid w:val="005B4A03"/>
    <w:rsid w:val="005B61CB"/>
    <w:rsid w:val="005B633A"/>
    <w:rsid w:val="005C0219"/>
    <w:rsid w:val="005C2011"/>
    <w:rsid w:val="005C2207"/>
    <w:rsid w:val="005C2CD3"/>
    <w:rsid w:val="005C3246"/>
    <w:rsid w:val="005C38B2"/>
    <w:rsid w:val="005C49D7"/>
    <w:rsid w:val="005C7E24"/>
    <w:rsid w:val="005D1708"/>
    <w:rsid w:val="005D5224"/>
    <w:rsid w:val="005D5A23"/>
    <w:rsid w:val="005D78F5"/>
    <w:rsid w:val="005D7B35"/>
    <w:rsid w:val="005D7DFF"/>
    <w:rsid w:val="005E0577"/>
    <w:rsid w:val="005E0C42"/>
    <w:rsid w:val="005E2E3B"/>
    <w:rsid w:val="005E77DD"/>
    <w:rsid w:val="005F161A"/>
    <w:rsid w:val="005F28EC"/>
    <w:rsid w:val="005F2C85"/>
    <w:rsid w:val="005F3473"/>
    <w:rsid w:val="005F42F8"/>
    <w:rsid w:val="005F4BD7"/>
    <w:rsid w:val="005F5FC5"/>
    <w:rsid w:val="005F775F"/>
    <w:rsid w:val="006001B6"/>
    <w:rsid w:val="00600B2F"/>
    <w:rsid w:val="00600EBF"/>
    <w:rsid w:val="006012D3"/>
    <w:rsid w:val="00601ED3"/>
    <w:rsid w:val="006030E3"/>
    <w:rsid w:val="006035CE"/>
    <w:rsid w:val="00603EBB"/>
    <w:rsid w:val="00607865"/>
    <w:rsid w:val="00610F03"/>
    <w:rsid w:val="0061169D"/>
    <w:rsid w:val="006139D4"/>
    <w:rsid w:val="00614634"/>
    <w:rsid w:val="00615D3D"/>
    <w:rsid w:val="006238B0"/>
    <w:rsid w:val="00623919"/>
    <w:rsid w:val="00623E23"/>
    <w:rsid w:val="00623FFD"/>
    <w:rsid w:val="00625074"/>
    <w:rsid w:val="006257C8"/>
    <w:rsid w:val="00627177"/>
    <w:rsid w:val="00630594"/>
    <w:rsid w:val="006311A6"/>
    <w:rsid w:val="00631BE3"/>
    <w:rsid w:val="00632514"/>
    <w:rsid w:val="0063342F"/>
    <w:rsid w:val="00636563"/>
    <w:rsid w:val="00636901"/>
    <w:rsid w:val="00637011"/>
    <w:rsid w:val="0064040E"/>
    <w:rsid w:val="006410DF"/>
    <w:rsid w:val="0064172C"/>
    <w:rsid w:val="00644D54"/>
    <w:rsid w:val="00646AA6"/>
    <w:rsid w:val="00652A94"/>
    <w:rsid w:val="00653FE8"/>
    <w:rsid w:val="00655D65"/>
    <w:rsid w:val="006567E4"/>
    <w:rsid w:val="0066252B"/>
    <w:rsid w:val="00664A4C"/>
    <w:rsid w:val="00665E8B"/>
    <w:rsid w:val="00667F2D"/>
    <w:rsid w:val="00672F7C"/>
    <w:rsid w:val="00675296"/>
    <w:rsid w:val="00675B69"/>
    <w:rsid w:val="00675CB6"/>
    <w:rsid w:val="00675FDF"/>
    <w:rsid w:val="00676658"/>
    <w:rsid w:val="00676FF8"/>
    <w:rsid w:val="0068146A"/>
    <w:rsid w:val="006827C7"/>
    <w:rsid w:val="00684742"/>
    <w:rsid w:val="00686724"/>
    <w:rsid w:val="00687257"/>
    <w:rsid w:val="00687720"/>
    <w:rsid w:val="00691967"/>
    <w:rsid w:val="00691995"/>
    <w:rsid w:val="00692DE3"/>
    <w:rsid w:val="00693978"/>
    <w:rsid w:val="00694B63"/>
    <w:rsid w:val="00694BE3"/>
    <w:rsid w:val="00694F9E"/>
    <w:rsid w:val="00695EE0"/>
    <w:rsid w:val="00697F13"/>
    <w:rsid w:val="006A0F93"/>
    <w:rsid w:val="006A25D4"/>
    <w:rsid w:val="006A2BCD"/>
    <w:rsid w:val="006A3E27"/>
    <w:rsid w:val="006A49F9"/>
    <w:rsid w:val="006A5218"/>
    <w:rsid w:val="006A5FDF"/>
    <w:rsid w:val="006B01FF"/>
    <w:rsid w:val="006B1071"/>
    <w:rsid w:val="006B18A2"/>
    <w:rsid w:val="006B1F1F"/>
    <w:rsid w:val="006B2899"/>
    <w:rsid w:val="006B318B"/>
    <w:rsid w:val="006B4A8E"/>
    <w:rsid w:val="006B5B7B"/>
    <w:rsid w:val="006B64CD"/>
    <w:rsid w:val="006B6907"/>
    <w:rsid w:val="006B6A2C"/>
    <w:rsid w:val="006B73D3"/>
    <w:rsid w:val="006C0020"/>
    <w:rsid w:val="006C0A89"/>
    <w:rsid w:val="006C3F49"/>
    <w:rsid w:val="006C48B4"/>
    <w:rsid w:val="006C6143"/>
    <w:rsid w:val="006C6AF6"/>
    <w:rsid w:val="006D1708"/>
    <w:rsid w:val="006D3402"/>
    <w:rsid w:val="006D400B"/>
    <w:rsid w:val="006D44B7"/>
    <w:rsid w:val="006D5184"/>
    <w:rsid w:val="006D5224"/>
    <w:rsid w:val="006D5785"/>
    <w:rsid w:val="006D740F"/>
    <w:rsid w:val="006D74DB"/>
    <w:rsid w:val="006E1B3B"/>
    <w:rsid w:val="006E340B"/>
    <w:rsid w:val="006E44FF"/>
    <w:rsid w:val="006E6DDA"/>
    <w:rsid w:val="006F0500"/>
    <w:rsid w:val="006F073F"/>
    <w:rsid w:val="006F16E2"/>
    <w:rsid w:val="006F3F84"/>
    <w:rsid w:val="006F4BBB"/>
    <w:rsid w:val="006F54D1"/>
    <w:rsid w:val="006F6295"/>
    <w:rsid w:val="00701E34"/>
    <w:rsid w:val="00704149"/>
    <w:rsid w:val="0070576A"/>
    <w:rsid w:val="00706965"/>
    <w:rsid w:val="007072D8"/>
    <w:rsid w:val="00707833"/>
    <w:rsid w:val="00710B94"/>
    <w:rsid w:val="00710C6E"/>
    <w:rsid w:val="00710D5A"/>
    <w:rsid w:val="00711844"/>
    <w:rsid w:val="00711F1A"/>
    <w:rsid w:val="00712ADE"/>
    <w:rsid w:val="00712FF2"/>
    <w:rsid w:val="0071375A"/>
    <w:rsid w:val="00713B1D"/>
    <w:rsid w:val="007144FD"/>
    <w:rsid w:val="00714CC4"/>
    <w:rsid w:val="00715F7C"/>
    <w:rsid w:val="007218AB"/>
    <w:rsid w:val="0072279D"/>
    <w:rsid w:val="0072385F"/>
    <w:rsid w:val="00724CDA"/>
    <w:rsid w:val="00725E3E"/>
    <w:rsid w:val="0072702D"/>
    <w:rsid w:val="00727DE8"/>
    <w:rsid w:val="00731043"/>
    <w:rsid w:val="007326F6"/>
    <w:rsid w:val="0073405F"/>
    <w:rsid w:val="007343B7"/>
    <w:rsid w:val="007357C9"/>
    <w:rsid w:val="00737C62"/>
    <w:rsid w:val="00740266"/>
    <w:rsid w:val="0074364B"/>
    <w:rsid w:val="00743D48"/>
    <w:rsid w:val="00745DDC"/>
    <w:rsid w:val="00750645"/>
    <w:rsid w:val="007526F1"/>
    <w:rsid w:val="00753D20"/>
    <w:rsid w:val="007548AC"/>
    <w:rsid w:val="00757C22"/>
    <w:rsid w:val="007608E6"/>
    <w:rsid w:val="007608F5"/>
    <w:rsid w:val="00761783"/>
    <w:rsid w:val="0076274A"/>
    <w:rsid w:val="007637AF"/>
    <w:rsid w:val="0076668E"/>
    <w:rsid w:val="007667A5"/>
    <w:rsid w:val="0077009D"/>
    <w:rsid w:val="00771AE2"/>
    <w:rsid w:val="0077315D"/>
    <w:rsid w:val="0077326D"/>
    <w:rsid w:val="0077358A"/>
    <w:rsid w:val="00773805"/>
    <w:rsid w:val="00780F2D"/>
    <w:rsid w:val="00781D0A"/>
    <w:rsid w:val="00781E54"/>
    <w:rsid w:val="00785D91"/>
    <w:rsid w:val="00786E79"/>
    <w:rsid w:val="007879AD"/>
    <w:rsid w:val="007907B2"/>
    <w:rsid w:val="0079209C"/>
    <w:rsid w:val="0079221F"/>
    <w:rsid w:val="00792C08"/>
    <w:rsid w:val="00793309"/>
    <w:rsid w:val="007952E0"/>
    <w:rsid w:val="00795CFA"/>
    <w:rsid w:val="00796DA7"/>
    <w:rsid w:val="00797D02"/>
    <w:rsid w:val="007A27C5"/>
    <w:rsid w:val="007A366C"/>
    <w:rsid w:val="007A50FD"/>
    <w:rsid w:val="007A5CF3"/>
    <w:rsid w:val="007A649F"/>
    <w:rsid w:val="007A66B6"/>
    <w:rsid w:val="007B1201"/>
    <w:rsid w:val="007B3DD1"/>
    <w:rsid w:val="007B4F3A"/>
    <w:rsid w:val="007B567C"/>
    <w:rsid w:val="007B5A4E"/>
    <w:rsid w:val="007B63F6"/>
    <w:rsid w:val="007B6778"/>
    <w:rsid w:val="007B702B"/>
    <w:rsid w:val="007B783D"/>
    <w:rsid w:val="007C0F3C"/>
    <w:rsid w:val="007C1B5E"/>
    <w:rsid w:val="007C1E35"/>
    <w:rsid w:val="007C2C8A"/>
    <w:rsid w:val="007C3692"/>
    <w:rsid w:val="007C4919"/>
    <w:rsid w:val="007C6C00"/>
    <w:rsid w:val="007C7A7A"/>
    <w:rsid w:val="007C7FEA"/>
    <w:rsid w:val="007D1293"/>
    <w:rsid w:val="007D18F7"/>
    <w:rsid w:val="007D3E03"/>
    <w:rsid w:val="007D3F8C"/>
    <w:rsid w:val="007D5FBB"/>
    <w:rsid w:val="007D749A"/>
    <w:rsid w:val="007E07BD"/>
    <w:rsid w:val="007E0D5D"/>
    <w:rsid w:val="007E528D"/>
    <w:rsid w:val="007F0682"/>
    <w:rsid w:val="007F0FB6"/>
    <w:rsid w:val="007F2AAF"/>
    <w:rsid w:val="007F3A46"/>
    <w:rsid w:val="007F565F"/>
    <w:rsid w:val="007F5A7C"/>
    <w:rsid w:val="007F73D4"/>
    <w:rsid w:val="007F7AB9"/>
    <w:rsid w:val="00803318"/>
    <w:rsid w:val="00807FDF"/>
    <w:rsid w:val="00811ABE"/>
    <w:rsid w:val="00812637"/>
    <w:rsid w:val="00812ED3"/>
    <w:rsid w:val="008140B1"/>
    <w:rsid w:val="00814EB5"/>
    <w:rsid w:val="00816187"/>
    <w:rsid w:val="00820D20"/>
    <w:rsid w:val="00821896"/>
    <w:rsid w:val="00821A04"/>
    <w:rsid w:val="00821E3C"/>
    <w:rsid w:val="00821EBF"/>
    <w:rsid w:val="00822793"/>
    <w:rsid w:val="008235B2"/>
    <w:rsid w:val="00823BD5"/>
    <w:rsid w:val="00824B13"/>
    <w:rsid w:val="008312C0"/>
    <w:rsid w:val="008317D1"/>
    <w:rsid w:val="00841879"/>
    <w:rsid w:val="008443BE"/>
    <w:rsid w:val="008465B1"/>
    <w:rsid w:val="00847687"/>
    <w:rsid w:val="00850BE3"/>
    <w:rsid w:val="00850BF6"/>
    <w:rsid w:val="008516FF"/>
    <w:rsid w:val="00853040"/>
    <w:rsid w:val="008571D2"/>
    <w:rsid w:val="00857A0E"/>
    <w:rsid w:val="00857CF7"/>
    <w:rsid w:val="0086123C"/>
    <w:rsid w:val="0086316C"/>
    <w:rsid w:val="008647B3"/>
    <w:rsid w:val="00865A33"/>
    <w:rsid w:val="008669B9"/>
    <w:rsid w:val="00867FAF"/>
    <w:rsid w:val="0087029A"/>
    <w:rsid w:val="008703E1"/>
    <w:rsid w:val="00872956"/>
    <w:rsid w:val="00872BB7"/>
    <w:rsid w:val="008733EA"/>
    <w:rsid w:val="008736C0"/>
    <w:rsid w:val="008750AB"/>
    <w:rsid w:val="0087552E"/>
    <w:rsid w:val="00883C1E"/>
    <w:rsid w:val="00884F2A"/>
    <w:rsid w:val="00884FAC"/>
    <w:rsid w:val="00885A6C"/>
    <w:rsid w:val="0088661D"/>
    <w:rsid w:val="008875B4"/>
    <w:rsid w:val="00891A86"/>
    <w:rsid w:val="00891B42"/>
    <w:rsid w:val="008925F0"/>
    <w:rsid w:val="00892C0C"/>
    <w:rsid w:val="008971DD"/>
    <w:rsid w:val="008A079D"/>
    <w:rsid w:val="008A0F6A"/>
    <w:rsid w:val="008A2409"/>
    <w:rsid w:val="008A2828"/>
    <w:rsid w:val="008A517F"/>
    <w:rsid w:val="008A616F"/>
    <w:rsid w:val="008B036B"/>
    <w:rsid w:val="008B12C6"/>
    <w:rsid w:val="008B3C22"/>
    <w:rsid w:val="008B3E2B"/>
    <w:rsid w:val="008B4C6B"/>
    <w:rsid w:val="008B5756"/>
    <w:rsid w:val="008B6354"/>
    <w:rsid w:val="008B6464"/>
    <w:rsid w:val="008C0C00"/>
    <w:rsid w:val="008C0F59"/>
    <w:rsid w:val="008C1132"/>
    <w:rsid w:val="008C5C8F"/>
    <w:rsid w:val="008C7BC4"/>
    <w:rsid w:val="008D0613"/>
    <w:rsid w:val="008D273D"/>
    <w:rsid w:val="008E06F4"/>
    <w:rsid w:val="008E08E8"/>
    <w:rsid w:val="008E0AC8"/>
    <w:rsid w:val="008E4C6C"/>
    <w:rsid w:val="008E522B"/>
    <w:rsid w:val="008E6E6F"/>
    <w:rsid w:val="008E7CCD"/>
    <w:rsid w:val="008E7D7B"/>
    <w:rsid w:val="008F0EEC"/>
    <w:rsid w:val="008F165D"/>
    <w:rsid w:val="008F2DFD"/>
    <w:rsid w:val="008F3B10"/>
    <w:rsid w:val="008F403C"/>
    <w:rsid w:val="00901E65"/>
    <w:rsid w:val="00901FC1"/>
    <w:rsid w:val="00903159"/>
    <w:rsid w:val="0090320B"/>
    <w:rsid w:val="009044C4"/>
    <w:rsid w:val="00905ACC"/>
    <w:rsid w:val="00906C6D"/>
    <w:rsid w:val="0091058D"/>
    <w:rsid w:val="00910669"/>
    <w:rsid w:val="009106E2"/>
    <w:rsid w:val="00910BDD"/>
    <w:rsid w:val="0091123B"/>
    <w:rsid w:val="00912034"/>
    <w:rsid w:val="00913CFD"/>
    <w:rsid w:val="00913FE9"/>
    <w:rsid w:val="00915607"/>
    <w:rsid w:val="00916038"/>
    <w:rsid w:val="009200CD"/>
    <w:rsid w:val="009211C4"/>
    <w:rsid w:val="00921E6C"/>
    <w:rsid w:val="009254EE"/>
    <w:rsid w:val="00930A55"/>
    <w:rsid w:val="00933150"/>
    <w:rsid w:val="00934087"/>
    <w:rsid w:val="00934593"/>
    <w:rsid w:val="00934636"/>
    <w:rsid w:val="00934655"/>
    <w:rsid w:val="009359D8"/>
    <w:rsid w:val="00936C4C"/>
    <w:rsid w:val="00937011"/>
    <w:rsid w:val="00941D35"/>
    <w:rsid w:val="00943443"/>
    <w:rsid w:val="00945E37"/>
    <w:rsid w:val="00945F14"/>
    <w:rsid w:val="009520EC"/>
    <w:rsid w:val="009533CC"/>
    <w:rsid w:val="00954F1B"/>
    <w:rsid w:val="00955C89"/>
    <w:rsid w:val="00956C2F"/>
    <w:rsid w:val="00960CBE"/>
    <w:rsid w:val="009623BE"/>
    <w:rsid w:val="009625BD"/>
    <w:rsid w:val="009634B1"/>
    <w:rsid w:val="009645FB"/>
    <w:rsid w:val="00965BFC"/>
    <w:rsid w:val="009662B4"/>
    <w:rsid w:val="00970660"/>
    <w:rsid w:val="00971106"/>
    <w:rsid w:val="00973F5A"/>
    <w:rsid w:val="00974A54"/>
    <w:rsid w:val="00974EFE"/>
    <w:rsid w:val="009760FC"/>
    <w:rsid w:val="0098031C"/>
    <w:rsid w:val="00980B4D"/>
    <w:rsid w:val="00981369"/>
    <w:rsid w:val="009818C8"/>
    <w:rsid w:val="00983608"/>
    <w:rsid w:val="00984EB2"/>
    <w:rsid w:val="00985FDE"/>
    <w:rsid w:val="009877CD"/>
    <w:rsid w:val="009879E8"/>
    <w:rsid w:val="00990ADC"/>
    <w:rsid w:val="00991529"/>
    <w:rsid w:val="0099165F"/>
    <w:rsid w:val="009946AC"/>
    <w:rsid w:val="00994D92"/>
    <w:rsid w:val="009A4818"/>
    <w:rsid w:val="009A623A"/>
    <w:rsid w:val="009A6702"/>
    <w:rsid w:val="009B3742"/>
    <w:rsid w:val="009B5E84"/>
    <w:rsid w:val="009B5FF7"/>
    <w:rsid w:val="009B7E24"/>
    <w:rsid w:val="009C32BC"/>
    <w:rsid w:val="009C5676"/>
    <w:rsid w:val="009C5E1A"/>
    <w:rsid w:val="009D0964"/>
    <w:rsid w:val="009D5B50"/>
    <w:rsid w:val="009D679D"/>
    <w:rsid w:val="009D67A9"/>
    <w:rsid w:val="009D6920"/>
    <w:rsid w:val="009D69DB"/>
    <w:rsid w:val="009E03AE"/>
    <w:rsid w:val="009E1B08"/>
    <w:rsid w:val="009E5045"/>
    <w:rsid w:val="009E5C4A"/>
    <w:rsid w:val="009E6340"/>
    <w:rsid w:val="009F11FF"/>
    <w:rsid w:val="009F129E"/>
    <w:rsid w:val="009F146B"/>
    <w:rsid w:val="009F21D6"/>
    <w:rsid w:val="009F2463"/>
    <w:rsid w:val="009F2812"/>
    <w:rsid w:val="009F3023"/>
    <w:rsid w:val="009F4373"/>
    <w:rsid w:val="00A01ADB"/>
    <w:rsid w:val="00A01DF8"/>
    <w:rsid w:val="00A02E43"/>
    <w:rsid w:val="00A0732C"/>
    <w:rsid w:val="00A07DA7"/>
    <w:rsid w:val="00A07F1C"/>
    <w:rsid w:val="00A10E18"/>
    <w:rsid w:val="00A112E0"/>
    <w:rsid w:val="00A11DDE"/>
    <w:rsid w:val="00A13280"/>
    <w:rsid w:val="00A13A87"/>
    <w:rsid w:val="00A1488E"/>
    <w:rsid w:val="00A14C09"/>
    <w:rsid w:val="00A14C7A"/>
    <w:rsid w:val="00A1543A"/>
    <w:rsid w:val="00A15B10"/>
    <w:rsid w:val="00A20D63"/>
    <w:rsid w:val="00A222AE"/>
    <w:rsid w:val="00A225A8"/>
    <w:rsid w:val="00A22D5A"/>
    <w:rsid w:val="00A2322D"/>
    <w:rsid w:val="00A23296"/>
    <w:rsid w:val="00A2371E"/>
    <w:rsid w:val="00A2443A"/>
    <w:rsid w:val="00A24823"/>
    <w:rsid w:val="00A2565F"/>
    <w:rsid w:val="00A25C6A"/>
    <w:rsid w:val="00A26140"/>
    <w:rsid w:val="00A26BD3"/>
    <w:rsid w:val="00A26F96"/>
    <w:rsid w:val="00A27DBE"/>
    <w:rsid w:val="00A30534"/>
    <w:rsid w:val="00A3110E"/>
    <w:rsid w:val="00A32B2E"/>
    <w:rsid w:val="00A36E53"/>
    <w:rsid w:val="00A3780D"/>
    <w:rsid w:val="00A37902"/>
    <w:rsid w:val="00A37CBD"/>
    <w:rsid w:val="00A525AA"/>
    <w:rsid w:val="00A55829"/>
    <w:rsid w:val="00A55FD7"/>
    <w:rsid w:val="00A60623"/>
    <w:rsid w:val="00A610E8"/>
    <w:rsid w:val="00A63C4C"/>
    <w:rsid w:val="00A63E85"/>
    <w:rsid w:val="00A64C75"/>
    <w:rsid w:val="00A64F40"/>
    <w:rsid w:val="00A669DD"/>
    <w:rsid w:val="00A66F5C"/>
    <w:rsid w:val="00A704EB"/>
    <w:rsid w:val="00A723CB"/>
    <w:rsid w:val="00A7282F"/>
    <w:rsid w:val="00A73966"/>
    <w:rsid w:val="00A73DAA"/>
    <w:rsid w:val="00A7419F"/>
    <w:rsid w:val="00A74542"/>
    <w:rsid w:val="00A746E8"/>
    <w:rsid w:val="00A74F35"/>
    <w:rsid w:val="00A75430"/>
    <w:rsid w:val="00A77E21"/>
    <w:rsid w:val="00A8306C"/>
    <w:rsid w:val="00A845BC"/>
    <w:rsid w:val="00A86552"/>
    <w:rsid w:val="00A916B0"/>
    <w:rsid w:val="00A91F0F"/>
    <w:rsid w:val="00A94C33"/>
    <w:rsid w:val="00A966CB"/>
    <w:rsid w:val="00A9739B"/>
    <w:rsid w:val="00A974CD"/>
    <w:rsid w:val="00AA0BA7"/>
    <w:rsid w:val="00AA0D83"/>
    <w:rsid w:val="00AA17F2"/>
    <w:rsid w:val="00AA4BCE"/>
    <w:rsid w:val="00AA4D9B"/>
    <w:rsid w:val="00AA5410"/>
    <w:rsid w:val="00AB1314"/>
    <w:rsid w:val="00AB18B4"/>
    <w:rsid w:val="00AB2CAC"/>
    <w:rsid w:val="00AB50DC"/>
    <w:rsid w:val="00AB5C30"/>
    <w:rsid w:val="00AC1221"/>
    <w:rsid w:val="00AC1DDE"/>
    <w:rsid w:val="00AC2840"/>
    <w:rsid w:val="00AC2A5A"/>
    <w:rsid w:val="00AC458D"/>
    <w:rsid w:val="00AC49CC"/>
    <w:rsid w:val="00AC4B37"/>
    <w:rsid w:val="00AC554C"/>
    <w:rsid w:val="00AC5CA8"/>
    <w:rsid w:val="00AD0991"/>
    <w:rsid w:val="00AD2FF6"/>
    <w:rsid w:val="00AD3802"/>
    <w:rsid w:val="00AD3B87"/>
    <w:rsid w:val="00AD48D6"/>
    <w:rsid w:val="00AD6D89"/>
    <w:rsid w:val="00AE16F5"/>
    <w:rsid w:val="00AE3917"/>
    <w:rsid w:val="00AE4050"/>
    <w:rsid w:val="00AE7F8D"/>
    <w:rsid w:val="00AF0DA7"/>
    <w:rsid w:val="00AF4883"/>
    <w:rsid w:val="00AF4A7F"/>
    <w:rsid w:val="00B02619"/>
    <w:rsid w:val="00B032A7"/>
    <w:rsid w:val="00B03F46"/>
    <w:rsid w:val="00B04400"/>
    <w:rsid w:val="00B054E1"/>
    <w:rsid w:val="00B06195"/>
    <w:rsid w:val="00B10088"/>
    <w:rsid w:val="00B1183A"/>
    <w:rsid w:val="00B128BC"/>
    <w:rsid w:val="00B12CAE"/>
    <w:rsid w:val="00B1434D"/>
    <w:rsid w:val="00B17928"/>
    <w:rsid w:val="00B20DD0"/>
    <w:rsid w:val="00B20EE9"/>
    <w:rsid w:val="00B216F4"/>
    <w:rsid w:val="00B222A1"/>
    <w:rsid w:val="00B23109"/>
    <w:rsid w:val="00B2319A"/>
    <w:rsid w:val="00B231BC"/>
    <w:rsid w:val="00B233B5"/>
    <w:rsid w:val="00B233BF"/>
    <w:rsid w:val="00B23402"/>
    <w:rsid w:val="00B253D1"/>
    <w:rsid w:val="00B27929"/>
    <w:rsid w:val="00B3103D"/>
    <w:rsid w:val="00B31778"/>
    <w:rsid w:val="00B31FAC"/>
    <w:rsid w:val="00B31FEE"/>
    <w:rsid w:val="00B337A5"/>
    <w:rsid w:val="00B338AA"/>
    <w:rsid w:val="00B35E91"/>
    <w:rsid w:val="00B3633A"/>
    <w:rsid w:val="00B4091E"/>
    <w:rsid w:val="00B42FF8"/>
    <w:rsid w:val="00B43307"/>
    <w:rsid w:val="00B45193"/>
    <w:rsid w:val="00B47D36"/>
    <w:rsid w:val="00B50CC3"/>
    <w:rsid w:val="00B549E3"/>
    <w:rsid w:val="00B57792"/>
    <w:rsid w:val="00B616A9"/>
    <w:rsid w:val="00B632DB"/>
    <w:rsid w:val="00B640A1"/>
    <w:rsid w:val="00B661F2"/>
    <w:rsid w:val="00B670A3"/>
    <w:rsid w:val="00B67A7E"/>
    <w:rsid w:val="00B72836"/>
    <w:rsid w:val="00B75D41"/>
    <w:rsid w:val="00B76A6A"/>
    <w:rsid w:val="00B76E4C"/>
    <w:rsid w:val="00B77CE6"/>
    <w:rsid w:val="00B80004"/>
    <w:rsid w:val="00B80422"/>
    <w:rsid w:val="00B854D4"/>
    <w:rsid w:val="00B85590"/>
    <w:rsid w:val="00B863B9"/>
    <w:rsid w:val="00B8698F"/>
    <w:rsid w:val="00B87B1A"/>
    <w:rsid w:val="00B87ECA"/>
    <w:rsid w:val="00B91866"/>
    <w:rsid w:val="00B921E3"/>
    <w:rsid w:val="00B92694"/>
    <w:rsid w:val="00B972FB"/>
    <w:rsid w:val="00BA177C"/>
    <w:rsid w:val="00BA1A36"/>
    <w:rsid w:val="00BA202B"/>
    <w:rsid w:val="00BA2C26"/>
    <w:rsid w:val="00BA56BF"/>
    <w:rsid w:val="00BA5ED6"/>
    <w:rsid w:val="00BB0828"/>
    <w:rsid w:val="00BB0D7B"/>
    <w:rsid w:val="00BB3701"/>
    <w:rsid w:val="00BB4A77"/>
    <w:rsid w:val="00BC022B"/>
    <w:rsid w:val="00BC2601"/>
    <w:rsid w:val="00BC50A1"/>
    <w:rsid w:val="00BD06DF"/>
    <w:rsid w:val="00BD182A"/>
    <w:rsid w:val="00BD1F75"/>
    <w:rsid w:val="00BD2671"/>
    <w:rsid w:val="00BD607C"/>
    <w:rsid w:val="00BD6E56"/>
    <w:rsid w:val="00BE1217"/>
    <w:rsid w:val="00BE1A39"/>
    <w:rsid w:val="00BE1BD8"/>
    <w:rsid w:val="00BE43C0"/>
    <w:rsid w:val="00BE46A7"/>
    <w:rsid w:val="00BE4768"/>
    <w:rsid w:val="00BE4B25"/>
    <w:rsid w:val="00BE5261"/>
    <w:rsid w:val="00BE6565"/>
    <w:rsid w:val="00BE785B"/>
    <w:rsid w:val="00BF0372"/>
    <w:rsid w:val="00BF43C2"/>
    <w:rsid w:val="00BF43CF"/>
    <w:rsid w:val="00BF5386"/>
    <w:rsid w:val="00BF5EC2"/>
    <w:rsid w:val="00BF7F3F"/>
    <w:rsid w:val="00C00F35"/>
    <w:rsid w:val="00C029D8"/>
    <w:rsid w:val="00C030E5"/>
    <w:rsid w:val="00C033C6"/>
    <w:rsid w:val="00C05BC9"/>
    <w:rsid w:val="00C10A2C"/>
    <w:rsid w:val="00C12E25"/>
    <w:rsid w:val="00C13424"/>
    <w:rsid w:val="00C13621"/>
    <w:rsid w:val="00C140EA"/>
    <w:rsid w:val="00C14539"/>
    <w:rsid w:val="00C150CD"/>
    <w:rsid w:val="00C158D6"/>
    <w:rsid w:val="00C16538"/>
    <w:rsid w:val="00C1678F"/>
    <w:rsid w:val="00C20D22"/>
    <w:rsid w:val="00C20FCD"/>
    <w:rsid w:val="00C21B0D"/>
    <w:rsid w:val="00C22298"/>
    <w:rsid w:val="00C22E6A"/>
    <w:rsid w:val="00C23785"/>
    <w:rsid w:val="00C25B52"/>
    <w:rsid w:val="00C266F6"/>
    <w:rsid w:val="00C26A54"/>
    <w:rsid w:val="00C304E5"/>
    <w:rsid w:val="00C34BFA"/>
    <w:rsid w:val="00C361A0"/>
    <w:rsid w:val="00C36ED8"/>
    <w:rsid w:val="00C4133F"/>
    <w:rsid w:val="00C4431E"/>
    <w:rsid w:val="00C50197"/>
    <w:rsid w:val="00C56C6B"/>
    <w:rsid w:val="00C60FB2"/>
    <w:rsid w:val="00C61EE7"/>
    <w:rsid w:val="00C629F8"/>
    <w:rsid w:val="00C62E5A"/>
    <w:rsid w:val="00C63696"/>
    <w:rsid w:val="00C6476A"/>
    <w:rsid w:val="00C65990"/>
    <w:rsid w:val="00C66ADC"/>
    <w:rsid w:val="00C70F99"/>
    <w:rsid w:val="00C713E4"/>
    <w:rsid w:val="00C713E9"/>
    <w:rsid w:val="00C7148A"/>
    <w:rsid w:val="00C72255"/>
    <w:rsid w:val="00C732E8"/>
    <w:rsid w:val="00C753C6"/>
    <w:rsid w:val="00C75ABA"/>
    <w:rsid w:val="00C766DA"/>
    <w:rsid w:val="00C80172"/>
    <w:rsid w:val="00C8218F"/>
    <w:rsid w:val="00C832E8"/>
    <w:rsid w:val="00C83464"/>
    <w:rsid w:val="00C834A2"/>
    <w:rsid w:val="00C851D0"/>
    <w:rsid w:val="00C85508"/>
    <w:rsid w:val="00C9057E"/>
    <w:rsid w:val="00C93240"/>
    <w:rsid w:val="00C957A4"/>
    <w:rsid w:val="00C95AD7"/>
    <w:rsid w:val="00C96D3E"/>
    <w:rsid w:val="00CA0339"/>
    <w:rsid w:val="00CA19E2"/>
    <w:rsid w:val="00CA1FE0"/>
    <w:rsid w:val="00CA27D4"/>
    <w:rsid w:val="00CA2B5D"/>
    <w:rsid w:val="00CA2BC8"/>
    <w:rsid w:val="00CA3505"/>
    <w:rsid w:val="00CA722A"/>
    <w:rsid w:val="00CA7696"/>
    <w:rsid w:val="00CA7BBC"/>
    <w:rsid w:val="00CB10A6"/>
    <w:rsid w:val="00CB18CC"/>
    <w:rsid w:val="00CB27D8"/>
    <w:rsid w:val="00CB31D9"/>
    <w:rsid w:val="00CB4536"/>
    <w:rsid w:val="00CB4C13"/>
    <w:rsid w:val="00CB5ADF"/>
    <w:rsid w:val="00CB656F"/>
    <w:rsid w:val="00CB6961"/>
    <w:rsid w:val="00CB7D6D"/>
    <w:rsid w:val="00CB7FD5"/>
    <w:rsid w:val="00CC1D69"/>
    <w:rsid w:val="00CC2584"/>
    <w:rsid w:val="00CC5489"/>
    <w:rsid w:val="00CC5648"/>
    <w:rsid w:val="00CC5D0B"/>
    <w:rsid w:val="00CD00C8"/>
    <w:rsid w:val="00CD3FD2"/>
    <w:rsid w:val="00CD40C1"/>
    <w:rsid w:val="00CD4D3F"/>
    <w:rsid w:val="00CD79C0"/>
    <w:rsid w:val="00CE1800"/>
    <w:rsid w:val="00CE1EB5"/>
    <w:rsid w:val="00CE58E8"/>
    <w:rsid w:val="00CE5945"/>
    <w:rsid w:val="00CE6E7C"/>
    <w:rsid w:val="00CF0C16"/>
    <w:rsid w:val="00CF2CB8"/>
    <w:rsid w:val="00CF559A"/>
    <w:rsid w:val="00CF7600"/>
    <w:rsid w:val="00D00E2F"/>
    <w:rsid w:val="00D01D12"/>
    <w:rsid w:val="00D02079"/>
    <w:rsid w:val="00D02841"/>
    <w:rsid w:val="00D034BA"/>
    <w:rsid w:val="00D06534"/>
    <w:rsid w:val="00D07302"/>
    <w:rsid w:val="00D07956"/>
    <w:rsid w:val="00D10DAB"/>
    <w:rsid w:val="00D114A5"/>
    <w:rsid w:val="00D11A40"/>
    <w:rsid w:val="00D11B98"/>
    <w:rsid w:val="00D1415F"/>
    <w:rsid w:val="00D145CE"/>
    <w:rsid w:val="00D154EE"/>
    <w:rsid w:val="00D1617D"/>
    <w:rsid w:val="00D16DD3"/>
    <w:rsid w:val="00D20ABB"/>
    <w:rsid w:val="00D21D81"/>
    <w:rsid w:val="00D22E4D"/>
    <w:rsid w:val="00D235A3"/>
    <w:rsid w:val="00D23DA9"/>
    <w:rsid w:val="00D24EF7"/>
    <w:rsid w:val="00D24F14"/>
    <w:rsid w:val="00D26133"/>
    <w:rsid w:val="00D31451"/>
    <w:rsid w:val="00D31EB7"/>
    <w:rsid w:val="00D33150"/>
    <w:rsid w:val="00D358AB"/>
    <w:rsid w:val="00D40D2C"/>
    <w:rsid w:val="00D4431E"/>
    <w:rsid w:val="00D46782"/>
    <w:rsid w:val="00D46C74"/>
    <w:rsid w:val="00D514E1"/>
    <w:rsid w:val="00D5340D"/>
    <w:rsid w:val="00D539F0"/>
    <w:rsid w:val="00D54202"/>
    <w:rsid w:val="00D54717"/>
    <w:rsid w:val="00D558DB"/>
    <w:rsid w:val="00D55BC2"/>
    <w:rsid w:val="00D6087F"/>
    <w:rsid w:val="00D60D53"/>
    <w:rsid w:val="00D60F6E"/>
    <w:rsid w:val="00D612A5"/>
    <w:rsid w:val="00D6468A"/>
    <w:rsid w:val="00D64D94"/>
    <w:rsid w:val="00D6526D"/>
    <w:rsid w:val="00D66182"/>
    <w:rsid w:val="00D661A9"/>
    <w:rsid w:val="00D70775"/>
    <w:rsid w:val="00D72397"/>
    <w:rsid w:val="00D74C95"/>
    <w:rsid w:val="00D7559F"/>
    <w:rsid w:val="00D76A54"/>
    <w:rsid w:val="00D80018"/>
    <w:rsid w:val="00D82759"/>
    <w:rsid w:val="00D82AAB"/>
    <w:rsid w:val="00D8320F"/>
    <w:rsid w:val="00D84C90"/>
    <w:rsid w:val="00D875A1"/>
    <w:rsid w:val="00D91094"/>
    <w:rsid w:val="00D92CFA"/>
    <w:rsid w:val="00D93BE6"/>
    <w:rsid w:val="00D93EA8"/>
    <w:rsid w:val="00D95110"/>
    <w:rsid w:val="00D9556B"/>
    <w:rsid w:val="00D95D0F"/>
    <w:rsid w:val="00DA5506"/>
    <w:rsid w:val="00DA560E"/>
    <w:rsid w:val="00DA68A9"/>
    <w:rsid w:val="00DA6A80"/>
    <w:rsid w:val="00DA780F"/>
    <w:rsid w:val="00DA7EE8"/>
    <w:rsid w:val="00DB02D6"/>
    <w:rsid w:val="00DB3BEE"/>
    <w:rsid w:val="00DB4161"/>
    <w:rsid w:val="00DB715C"/>
    <w:rsid w:val="00DB7D1F"/>
    <w:rsid w:val="00DC0021"/>
    <w:rsid w:val="00DC00C6"/>
    <w:rsid w:val="00DC50DD"/>
    <w:rsid w:val="00DC661B"/>
    <w:rsid w:val="00DC74BE"/>
    <w:rsid w:val="00DC7DE1"/>
    <w:rsid w:val="00DD0188"/>
    <w:rsid w:val="00DD0988"/>
    <w:rsid w:val="00DD23F7"/>
    <w:rsid w:val="00DD429D"/>
    <w:rsid w:val="00DD4D1E"/>
    <w:rsid w:val="00DD57DB"/>
    <w:rsid w:val="00DD7546"/>
    <w:rsid w:val="00DE0EE7"/>
    <w:rsid w:val="00DE1AB1"/>
    <w:rsid w:val="00DE3603"/>
    <w:rsid w:val="00DE3746"/>
    <w:rsid w:val="00DE41C2"/>
    <w:rsid w:val="00DE6559"/>
    <w:rsid w:val="00DF3F3D"/>
    <w:rsid w:val="00DF4C83"/>
    <w:rsid w:val="00DF4CD1"/>
    <w:rsid w:val="00E0011B"/>
    <w:rsid w:val="00E03A4F"/>
    <w:rsid w:val="00E03F4E"/>
    <w:rsid w:val="00E044D7"/>
    <w:rsid w:val="00E04E74"/>
    <w:rsid w:val="00E079FF"/>
    <w:rsid w:val="00E07A69"/>
    <w:rsid w:val="00E07C03"/>
    <w:rsid w:val="00E10E12"/>
    <w:rsid w:val="00E148D3"/>
    <w:rsid w:val="00E14E33"/>
    <w:rsid w:val="00E15178"/>
    <w:rsid w:val="00E16D04"/>
    <w:rsid w:val="00E243D4"/>
    <w:rsid w:val="00E2475D"/>
    <w:rsid w:val="00E2494C"/>
    <w:rsid w:val="00E3110F"/>
    <w:rsid w:val="00E3189D"/>
    <w:rsid w:val="00E33FB7"/>
    <w:rsid w:val="00E35FE7"/>
    <w:rsid w:val="00E366AF"/>
    <w:rsid w:val="00E40B4D"/>
    <w:rsid w:val="00E418E9"/>
    <w:rsid w:val="00E45F85"/>
    <w:rsid w:val="00E4628D"/>
    <w:rsid w:val="00E511A5"/>
    <w:rsid w:val="00E51738"/>
    <w:rsid w:val="00E52CC0"/>
    <w:rsid w:val="00E53D60"/>
    <w:rsid w:val="00E54855"/>
    <w:rsid w:val="00E55C32"/>
    <w:rsid w:val="00E60A70"/>
    <w:rsid w:val="00E61A46"/>
    <w:rsid w:val="00E644F8"/>
    <w:rsid w:val="00E64B1E"/>
    <w:rsid w:val="00E64F83"/>
    <w:rsid w:val="00E65045"/>
    <w:rsid w:val="00E70429"/>
    <w:rsid w:val="00E7068E"/>
    <w:rsid w:val="00E70B4E"/>
    <w:rsid w:val="00E72873"/>
    <w:rsid w:val="00E729FF"/>
    <w:rsid w:val="00E74284"/>
    <w:rsid w:val="00E751D4"/>
    <w:rsid w:val="00E756E3"/>
    <w:rsid w:val="00E75A2E"/>
    <w:rsid w:val="00E75A93"/>
    <w:rsid w:val="00E7770A"/>
    <w:rsid w:val="00E80FD2"/>
    <w:rsid w:val="00E81917"/>
    <w:rsid w:val="00E831E0"/>
    <w:rsid w:val="00E84FF6"/>
    <w:rsid w:val="00E86434"/>
    <w:rsid w:val="00E8689B"/>
    <w:rsid w:val="00E86C5D"/>
    <w:rsid w:val="00E86F43"/>
    <w:rsid w:val="00E90B9F"/>
    <w:rsid w:val="00E9352B"/>
    <w:rsid w:val="00E952AE"/>
    <w:rsid w:val="00E95C8A"/>
    <w:rsid w:val="00EA1321"/>
    <w:rsid w:val="00EA14AB"/>
    <w:rsid w:val="00EA1747"/>
    <w:rsid w:val="00EA2709"/>
    <w:rsid w:val="00EA27FF"/>
    <w:rsid w:val="00EA7016"/>
    <w:rsid w:val="00EB0E7F"/>
    <w:rsid w:val="00EB3AED"/>
    <w:rsid w:val="00EB62E4"/>
    <w:rsid w:val="00EB7FC9"/>
    <w:rsid w:val="00EC0693"/>
    <w:rsid w:val="00EC1CC7"/>
    <w:rsid w:val="00EC2056"/>
    <w:rsid w:val="00EC2FEF"/>
    <w:rsid w:val="00EC520F"/>
    <w:rsid w:val="00EC70C3"/>
    <w:rsid w:val="00ED2306"/>
    <w:rsid w:val="00ED2413"/>
    <w:rsid w:val="00ED3EAE"/>
    <w:rsid w:val="00ED59DC"/>
    <w:rsid w:val="00ED5ED8"/>
    <w:rsid w:val="00ED6091"/>
    <w:rsid w:val="00ED6860"/>
    <w:rsid w:val="00EE0BE7"/>
    <w:rsid w:val="00EE3328"/>
    <w:rsid w:val="00EE4B94"/>
    <w:rsid w:val="00EE5208"/>
    <w:rsid w:val="00EE5BFE"/>
    <w:rsid w:val="00EE751C"/>
    <w:rsid w:val="00EF362D"/>
    <w:rsid w:val="00EF4FAE"/>
    <w:rsid w:val="00EF5324"/>
    <w:rsid w:val="00EF6E8D"/>
    <w:rsid w:val="00EF70A0"/>
    <w:rsid w:val="00EF757F"/>
    <w:rsid w:val="00EF793D"/>
    <w:rsid w:val="00EF796F"/>
    <w:rsid w:val="00EF7ECE"/>
    <w:rsid w:val="00F00446"/>
    <w:rsid w:val="00F016F8"/>
    <w:rsid w:val="00F0309E"/>
    <w:rsid w:val="00F041F3"/>
    <w:rsid w:val="00F046EC"/>
    <w:rsid w:val="00F10A6F"/>
    <w:rsid w:val="00F112F7"/>
    <w:rsid w:val="00F134AD"/>
    <w:rsid w:val="00F14EEC"/>
    <w:rsid w:val="00F14F3A"/>
    <w:rsid w:val="00F210AD"/>
    <w:rsid w:val="00F243FD"/>
    <w:rsid w:val="00F24EFA"/>
    <w:rsid w:val="00F256AB"/>
    <w:rsid w:val="00F259E1"/>
    <w:rsid w:val="00F26BB5"/>
    <w:rsid w:val="00F26DE4"/>
    <w:rsid w:val="00F27728"/>
    <w:rsid w:val="00F3244E"/>
    <w:rsid w:val="00F33467"/>
    <w:rsid w:val="00F336CA"/>
    <w:rsid w:val="00F33A22"/>
    <w:rsid w:val="00F33E33"/>
    <w:rsid w:val="00F348B8"/>
    <w:rsid w:val="00F36DB0"/>
    <w:rsid w:val="00F373F6"/>
    <w:rsid w:val="00F374C5"/>
    <w:rsid w:val="00F37E76"/>
    <w:rsid w:val="00F37F0A"/>
    <w:rsid w:val="00F40E73"/>
    <w:rsid w:val="00F42E7A"/>
    <w:rsid w:val="00F43FC7"/>
    <w:rsid w:val="00F451D2"/>
    <w:rsid w:val="00F46DC9"/>
    <w:rsid w:val="00F5136F"/>
    <w:rsid w:val="00F523BD"/>
    <w:rsid w:val="00F56F61"/>
    <w:rsid w:val="00F5795A"/>
    <w:rsid w:val="00F57CBB"/>
    <w:rsid w:val="00F60845"/>
    <w:rsid w:val="00F622F5"/>
    <w:rsid w:val="00F6585C"/>
    <w:rsid w:val="00F66C13"/>
    <w:rsid w:val="00F67FD0"/>
    <w:rsid w:val="00F7157E"/>
    <w:rsid w:val="00F756A4"/>
    <w:rsid w:val="00F80093"/>
    <w:rsid w:val="00F80940"/>
    <w:rsid w:val="00F830C2"/>
    <w:rsid w:val="00F844A3"/>
    <w:rsid w:val="00F85395"/>
    <w:rsid w:val="00F8657E"/>
    <w:rsid w:val="00F8754A"/>
    <w:rsid w:val="00F878A1"/>
    <w:rsid w:val="00F9008D"/>
    <w:rsid w:val="00F90B10"/>
    <w:rsid w:val="00F91820"/>
    <w:rsid w:val="00F92FA9"/>
    <w:rsid w:val="00F93F30"/>
    <w:rsid w:val="00F94D8C"/>
    <w:rsid w:val="00F969F5"/>
    <w:rsid w:val="00FA248A"/>
    <w:rsid w:val="00FA532B"/>
    <w:rsid w:val="00FB0337"/>
    <w:rsid w:val="00FB1FAC"/>
    <w:rsid w:val="00FB3FA9"/>
    <w:rsid w:val="00FB454E"/>
    <w:rsid w:val="00FB4772"/>
    <w:rsid w:val="00FB6D60"/>
    <w:rsid w:val="00FB6D66"/>
    <w:rsid w:val="00FC0826"/>
    <w:rsid w:val="00FC121D"/>
    <w:rsid w:val="00FC1FB0"/>
    <w:rsid w:val="00FC2022"/>
    <w:rsid w:val="00FC5381"/>
    <w:rsid w:val="00FC6F73"/>
    <w:rsid w:val="00FD1525"/>
    <w:rsid w:val="00FD3D7A"/>
    <w:rsid w:val="00FD432C"/>
    <w:rsid w:val="00FD4F03"/>
    <w:rsid w:val="00FE057C"/>
    <w:rsid w:val="00FE2E50"/>
    <w:rsid w:val="00FE5972"/>
    <w:rsid w:val="00FE75F0"/>
    <w:rsid w:val="00FE7E13"/>
    <w:rsid w:val="00FF0B12"/>
    <w:rsid w:val="00FF2AAE"/>
    <w:rsid w:val="00FF4E31"/>
    <w:rsid w:val="00FF53B3"/>
    <w:rsid w:val="00FF6049"/>
    <w:rsid w:val="00FF6D8D"/>
    <w:rsid w:val="061AA174"/>
    <w:rsid w:val="47C9D4A3"/>
    <w:rsid w:val="58422561"/>
    <w:rsid w:val="688599BB"/>
    <w:rsid w:val="773B7C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095E73"/>
  <w15:docId w15:val="{6604C3E5-4DD1-4525-A7D4-746A9233F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39"/>
    <w:lsdException w:name="Table Theme" w:locked="1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Standard" w:default="1">
    <w:name w:val="Normal"/>
    <w:qFormat/>
    <w:rsid w:val="00B50CC3"/>
    <w:rPr>
      <w:rFonts w:ascii="FagoPro" w:hAnsi="FagoPro"/>
      <w:szCs w:val="24"/>
    </w:rPr>
  </w:style>
  <w:style w:type="paragraph" w:styleId="berschrift1">
    <w:name w:val="heading 1"/>
    <w:basedOn w:val="Standard"/>
    <w:next w:val="Standard"/>
    <w:qFormat/>
    <w:rsid w:val="007B6778"/>
    <w:pPr>
      <w:keepNext/>
      <w:numPr>
        <w:numId w:val="1"/>
      </w:numPr>
      <w:spacing w:before="240" w:after="60"/>
      <w:outlineLvl w:val="0"/>
    </w:pPr>
    <w:rPr>
      <w:rFonts w:ascii="Fago Pro" w:hAnsi="Fago Pro"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FE2E50"/>
    <w:pPr>
      <w:keepNext/>
      <w:numPr>
        <w:ilvl w:val="1"/>
        <w:numId w:val="1"/>
      </w:numPr>
      <w:spacing w:before="240" w:after="60"/>
      <w:outlineLvl w:val="1"/>
    </w:pPr>
    <w:rPr>
      <w:rFonts w:ascii="Fago Pro" w:hAnsi="Fago Pro" w:cs="Arial"/>
      <w:bCs/>
      <w:iCs/>
      <w:sz w:val="22"/>
      <w:szCs w:val="28"/>
    </w:rPr>
  </w:style>
  <w:style w:type="paragraph" w:styleId="berschrift3">
    <w:name w:val="heading 3"/>
    <w:basedOn w:val="Standard"/>
    <w:next w:val="Standard"/>
    <w:qFormat/>
    <w:rsid w:val="007B6778"/>
    <w:pPr>
      <w:keepNext/>
      <w:numPr>
        <w:ilvl w:val="2"/>
        <w:numId w:val="1"/>
      </w:numPr>
      <w:spacing w:before="240" w:after="60"/>
      <w:outlineLvl w:val="2"/>
    </w:pPr>
    <w:rPr>
      <w:rFonts w:ascii="Fago Pro" w:hAnsi="Fago Pro" w:cs="Arial"/>
      <w:bCs/>
      <w:szCs w:val="26"/>
    </w:rPr>
  </w:style>
  <w:style w:type="paragraph" w:styleId="berschrift4">
    <w:name w:val="heading 4"/>
    <w:basedOn w:val="Standard"/>
    <w:next w:val="Standard"/>
    <w:qFormat/>
    <w:rsid w:val="00FE2E50"/>
    <w:pPr>
      <w:keepNext/>
      <w:numPr>
        <w:ilvl w:val="3"/>
        <w:numId w:val="1"/>
      </w:numPr>
      <w:spacing w:before="240" w:after="60"/>
      <w:outlineLvl w:val="3"/>
    </w:pPr>
    <w:rPr>
      <w:rFonts w:ascii="Fago Pro" w:hAnsi="Fago Pro"/>
      <w:bCs/>
      <w:szCs w:val="28"/>
    </w:rPr>
  </w:style>
  <w:style w:type="paragraph" w:styleId="berschrift5">
    <w:name w:val="heading 5"/>
    <w:basedOn w:val="Standard"/>
    <w:next w:val="Standard"/>
    <w:qFormat/>
    <w:rsid w:val="00FE2E50"/>
    <w:pPr>
      <w:numPr>
        <w:ilvl w:val="4"/>
        <w:numId w:val="1"/>
      </w:numPr>
      <w:spacing w:before="240" w:after="60"/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qFormat/>
    <w:rsid w:val="00B10088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B10088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B10088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B10088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Titelblatt" w:customStyle="1">
    <w:name w:val="Titelblatt"/>
    <w:basedOn w:val="Standard"/>
    <w:locked/>
    <w:rsid w:val="006001B6"/>
    <w:rPr>
      <w:b/>
      <w:sz w:val="24"/>
      <w:szCs w:val="20"/>
    </w:rPr>
  </w:style>
  <w:style w:type="paragraph" w:styleId="Adressblock" w:customStyle="1">
    <w:name w:val="Adressblock"/>
    <w:rsid w:val="00174444"/>
    <w:pPr>
      <w:framePr w:w="2002" w:h="2722" w:hSpace="142" w:wrap="around" w:hAnchor="page" w:vAnchor="page" w:x="9328" w:y="2836"/>
    </w:pPr>
    <w:rPr>
      <w:rFonts w:ascii="FagoPro" w:hAnsi="FagoPro" w:cs="FagoPro"/>
      <w:sz w:val="18"/>
      <w:szCs w:val="24"/>
    </w:rPr>
  </w:style>
  <w:style w:type="paragraph" w:styleId="Verzeichnis1">
    <w:name w:val="toc 1"/>
    <w:basedOn w:val="Standard"/>
    <w:next w:val="Standard"/>
    <w:autoRedefine/>
    <w:uiPriority w:val="39"/>
    <w:rsid w:val="007A66B6"/>
    <w:pPr>
      <w:tabs>
        <w:tab w:val="left" w:pos="392"/>
        <w:tab w:val="right" w:leader="dot" w:pos="9060"/>
      </w:tabs>
    </w:pPr>
  </w:style>
  <w:style w:type="paragraph" w:styleId="Verzeichnis2">
    <w:name w:val="toc 2"/>
    <w:basedOn w:val="Standard"/>
    <w:next w:val="Standard"/>
    <w:autoRedefine/>
    <w:uiPriority w:val="39"/>
    <w:rsid w:val="00473FCA"/>
    <w:pPr>
      <w:ind w:left="200"/>
    </w:pPr>
  </w:style>
  <w:style w:type="paragraph" w:styleId="Verzeichnis3">
    <w:name w:val="toc 3"/>
    <w:basedOn w:val="Standard"/>
    <w:next w:val="Standard"/>
    <w:autoRedefine/>
    <w:uiPriority w:val="39"/>
    <w:rsid w:val="00473FCA"/>
    <w:pPr>
      <w:ind w:left="400"/>
    </w:pPr>
  </w:style>
  <w:style w:type="paragraph" w:styleId="Kopfzeile">
    <w:name w:val="header"/>
    <w:basedOn w:val="Standard"/>
    <w:link w:val="KopfzeileZchn"/>
    <w:uiPriority w:val="99"/>
    <w:rsid w:val="000A478C"/>
    <w:pPr>
      <w:tabs>
        <w:tab w:val="center" w:pos="4536"/>
        <w:tab w:val="right" w:pos="9072"/>
      </w:tabs>
    </w:pPr>
  </w:style>
  <w:style w:type="paragraph" w:styleId="Adressbox" w:customStyle="1">
    <w:name w:val="Adressbox"/>
    <w:rsid w:val="00EF796F"/>
    <w:pPr>
      <w:framePr w:w="2002" w:h="2722" w:hSpace="142" w:wrap="around" w:hAnchor="page" w:vAnchor="page" w:x="9328" w:y="2836" w:hRule="exact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uiPriority w:val="22"/>
    <w:qFormat/>
    <w:rsid w:val="00F878A1"/>
    <w:rPr>
      <w:rFonts w:ascii="FagoPro-Bold" w:hAnsi="FagoPro-Bold"/>
      <w:bCs/>
      <w:sz w:val="18"/>
    </w:rPr>
  </w:style>
  <w:style w:type="paragraph" w:styleId="Titel">
    <w:name w:val="Title"/>
    <w:basedOn w:val="Standard"/>
    <w:qFormat/>
    <w:rsid w:val="00DD7546"/>
    <w:pPr>
      <w:spacing w:before="240" w:after="60"/>
      <w:outlineLvl w:val="0"/>
    </w:pPr>
    <w:rPr>
      <w:rFonts w:ascii="FagoPro-Bold" w:hAnsi="FagoPro-Bold" w:cs="Arial"/>
      <w:bCs/>
      <w:kern w:val="28"/>
      <w:sz w:val="32"/>
      <w:szCs w:val="32"/>
    </w:rPr>
  </w:style>
  <w:style w:type="paragraph" w:styleId="Sprechblasentext">
    <w:name w:val="Balloon Text"/>
    <w:basedOn w:val="Standard"/>
    <w:semiHidden/>
    <w:rsid w:val="0012368C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rsid w:val="0012368C"/>
    <w:pPr>
      <w:tabs>
        <w:tab w:val="center" w:pos="4536"/>
        <w:tab w:val="right" w:pos="9072"/>
      </w:tabs>
    </w:pPr>
  </w:style>
  <w:style w:type="paragraph" w:styleId="Dokumentstruktur">
    <w:name w:val="Document Map"/>
    <w:basedOn w:val="Standard"/>
    <w:semiHidden/>
    <w:rsid w:val="00F14F3A"/>
    <w:pPr>
      <w:shd w:val="clear" w:color="auto" w:fill="000080"/>
    </w:pPr>
    <w:rPr>
      <w:rFonts w:ascii="Tahoma" w:hAnsi="Tahoma" w:cs="Tahoma"/>
      <w:szCs w:val="20"/>
    </w:rPr>
  </w:style>
  <w:style w:type="paragraph" w:styleId="Haupttitel" w:customStyle="1">
    <w:name w:val="Haupttitel"/>
    <w:basedOn w:val="Kopfzeile"/>
    <w:rsid w:val="00FB1FAC"/>
    <w:pPr>
      <w:tabs>
        <w:tab w:val="clear" w:pos="4536"/>
        <w:tab w:val="clear" w:pos="9072"/>
      </w:tabs>
      <w:spacing w:line="810" w:lineRule="exact"/>
    </w:pPr>
    <w:rPr>
      <w:rFonts w:ascii="Fago Pro" w:hAnsi="Fago Pro" w:eastAsia="Times"/>
      <w:b/>
      <w:sz w:val="40"/>
      <w:szCs w:val="20"/>
      <w:lang w:val="de-DE" w:eastAsia="de-DE"/>
    </w:rPr>
  </w:style>
  <w:style w:type="character" w:styleId="Hyperlink">
    <w:name w:val="Hyperlink"/>
    <w:basedOn w:val="Absatz-Standardschriftart"/>
    <w:unhideWhenUsed/>
    <w:rsid w:val="007952E0"/>
    <w:rPr>
      <w:color w:val="0000FF" w:themeColor="hyperlink"/>
      <w:u w:val="single"/>
    </w:rPr>
  </w:style>
  <w:style w:type="paragraph" w:styleId="Endnotentext">
    <w:name w:val="endnote text"/>
    <w:basedOn w:val="Standard"/>
    <w:link w:val="EndnotentextZchn"/>
    <w:rsid w:val="001F50AD"/>
    <w:rPr>
      <w:szCs w:val="20"/>
    </w:rPr>
  </w:style>
  <w:style w:type="character" w:styleId="EndnotentextZchn" w:customStyle="1">
    <w:name w:val="Endnotentext Zchn"/>
    <w:basedOn w:val="Absatz-Standardschriftart"/>
    <w:link w:val="Endnotentext"/>
    <w:rsid w:val="001F50AD"/>
    <w:rPr>
      <w:rFonts w:ascii="FagoPro" w:hAnsi="FagoPro"/>
    </w:rPr>
  </w:style>
  <w:style w:type="character" w:styleId="Endnotenzeichen">
    <w:name w:val="endnote reference"/>
    <w:basedOn w:val="Absatz-Standardschriftart"/>
    <w:rsid w:val="001F50AD"/>
    <w:rPr>
      <w:vertAlign w:val="superscript"/>
    </w:rPr>
  </w:style>
  <w:style w:type="paragraph" w:styleId="Funotentext">
    <w:name w:val="footnote text"/>
    <w:basedOn w:val="Standard"/>
    <w:link w:val="FunotentextZchn"/>
    <w:rsid w:val="001F50AD"/>
    <w:rPr>
      <w:szCs w:val="20"/>
    </w:rPr>
  </w:style>
  <w:style w:type="character" w:styleId="FunotentextZchn" w:customStyle="1">
    <w:name w:val="Fußnotentext Zchn"/>
    <w:basedOn w:val="Absatz-Standardschriftart"/>
    <w:link w:val="Funotentext"/>
    <w:rsid w:val="001F50AD"/>
    <w:rPr>
      <w:rFonts w:ascii="FagoPro" w:hAnsi="FagoPro"/>
    </w:rPr>
  </w:style>
  <w:style w:type="character" w:styleId="Funotenzeichen">
    <w:name w:val="footnote reference"/>
    <w:basedOn w:val="Absatz-Standardschriftart"/>
    <w:rsid w:val="001F50AD"/>
    <w:rPr>
      <w:vertAlign w:val="superscript"/>
    </w:rPr>
  </w:style>
  <w:style w:type="paragraph" w:styleId="Listenabsatz">
    <w:name w:val="List Paragraph"/>
    <w:basedOn w:val="Standard"/>
    <w:uiPriority w:val="34"/>
    <w:qFormat/>
    <w:rsid w:val="0077326D"/>
    <w:pPr>
      <w:ind w:left="720"/>
      <w:contextualSpacing/>
    </w:pPr>
  </w:style>
  <w:style w:type="table" w:styleId="Tabellenraster">
    <w:name w:val="Table Grid"/>
    <w:basedOn w:val="NormaleTabelle"/>
    <w:uiPriority w:val="39"/>
    <w:rsid w:val="00A704EB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Kommentarzeichen">
    <w:name w:val="annotation reference"/>
    <w:basedOn w:val="Absatz-Standardschriftart"/>
    <w:rsid w:val="000F3CC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0F3CCA"/>
    <w:rPr>
      <w:szCs w:val="20"/>
    </w:rPr>
  </w:style>
  <w:style w:type="character" w:styleId="KommentartextZchn" w:customStyle="1">
    <w:name w:val="Kommentartext Zchn"/>
    <w:basedOn w:val="Absatz-Standardschriftart"/>
    <w:link w:val="Kommentartext"/>
    <w:rsid w:val="000F3CCA"/>
    <w:rPr>
      <w:rFonts w:ascii="FagoPro" w:hAnsi="FagoPro"/>
    </w:rPr>
  </w:style>
  <w:style w:type="paragraph" w:styleId="Kommentarthema">
    <w:name w:val="annotation subject"/>
    <w:basedOn w:val="Kommentartext"/>
    <w:next w:val="Kommentartext"/>
    <w:link w:val="KommentarthemaZchn"/>
    <w:rsid w:val="000F3CCA"/>
    <w:rPr>
      <w:b/>
      <w:bCs/>
    </w:rPr>
  </w:style>
  <w:style w:type="character" w:styleId="KommentarthemaZchn" w:customStyle="1">
    <w:name w:val="Kommentarthema Zchn"/>
    <w:basedOn w:val="KommentartextZchn"/>
    <w:link w:val="Kommentarthema"/>
    <w:rsid w:val="000F3CCA"/>
    <w:rPr>
      <w:rFonts w:ascii="FagoPro" w:hAnsi="FagoPro"/>
      <w:b/>
      <w:bCs/>
    </w:rPr>
  </w:style>
  <w:style w:type="character" w:styleId="berschrift2Zchn" w:customStyle="1">
    <w:name w:val="Überschrift 2 Zchn"/>
    <w:basedOn w:val="Absatz-Standardschriftart"/>
    <w:link w:val="berschrift2"/>
    <w:rsid w:val="0077315D"/>
    <w:rPr>
      <w:rFonts w:ascii="Fago Pro" w:hAnsi="Fago Pro" w:cs="Arial"/>
      <w:bCs/>
      <w:iCs/>
      <w:sz w:val="22"/>
      <w:szCs w:val="28"/>
    </w:rPr>
  </w:style>
  <w:style w:type="paragraph" w:styleId="StandardWeb">
    <w:name w:val="Normal (Web)"/>
    <w:basedOn w:val="Standard"/>
    <w:uiPriority w:val="99"/>
    <w:unhideWhenUsed/>
    <w:rsid w:val="0076274A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styleId="berarbeitung">
    <w:name w:val="Revision"/>
    <w:hidden/>
    <w:uiPriority w:val="99"/>
    <w:semiHidden/>
    <w:rsid w:val="000E1B68"/>
    <w:rPr>
      <w:rFonts w:ascii="FagoPro" w:hAnsi="FagoPro"/>
      <w:szCs w:val="24"/>
    </w:rPr>
  </w:style>
  <w:style w:type="paragraph" w:styleId="fn" w:customStyle="1">
    <w:name w:val="fn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styleId="adr" w:customStyle="1">
    <w:name w:val="adr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styleId="street-address" w:customStyle="1">
    <w:name w:val="street-address"/>
    <w:basedOn w:val="Absatz-Standardschriftart"/>
    <w:rsid w:val="000F40F8"/>
  </w:style>
  <w:style w:type="character" w:styleId="postal-code" w:customStyle="1">
    <w:name w:val="postal-code"/>
    <w:basedOn w:val="Absatz-Standardschriftart"/>
    <w:rsid w:val="000F40F8"/>
  </w:style>
  <w:style w:type="character" w:styleId="locality" w:customStyle="1">
    <w:name w:val="locality"/>
    <w:basedOn w:val="Absatz-Standardschriftart"/>
    <w:rsid w:val="000F40F8"/>
  </w:style>
  <w:style w:type="paragraph" w:styleId="tel" w:customStyle="1">
    <w:name w:val="tel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styleId="type" w:customStyle="1">
    <w:name w:val="type"/>
    <w:basedOn w:val="Absatz-Standardschriftart"/>
    <w:rsid w:val="000F40F8"/>
  </w:style>
  <w:style w:type="character" w:styleId="address-label" w:customStyle="1">
    <w:name w:val="address-label"/>
    <w:basedOn w:val="Absatz-Standardschriftart"/>
    <w:rsid w:val="000F40F8"/>
  </w:style>
  <w:style w:type="character" w:styleId="value" w:customStyle="1">
    <w:name w:val="value"/>
    <w:basedOn w:val="Absatz-Standardschriftart"/>
    <w:rsid w:val="000F40F8"/>
  </w:style>
  <w:style w:type="character" w:styleId="BesuchterLink">
    <w:name w:val="FollowedHyperlink"/>
    <w:basedOn w:val="Absatz-Standardschriftart"/>
    <w:semiHidden/>
    <w:unhideWhenUsed/>
    <w:rsid w:val="00D1415F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E4050"/>
    <w:rPr>
      <w:color w:val="605E5C"/>
      <w:shd w:val="clear" w:color="auto" w:fill="E1DFDD"/>
    </w:rPr>
  </w:style>
  <w:style w:type="character" w:styleId="KopfzeileZchn" w:customStyle="1">
    <w:name w:val="Kopfzeile Zchn"/>
    <w:basedOn w:val="Absatz-Standardschriftart"/>
    <w:link w:val="Kopfzeile"/>
    <w:uiPriority w:val="99"/>
    <w:rsid w:val="004816D9"/>
    <w:rPr>
      <w:rFonts w:ascii="FagoPro" w:hAnsi="FagoPro"/>
      <w:szCs w:val="24"/>
    </w:rPr>
  </w:style>
  <w:style w:type="paragraph" w:styleId="pf0" w:customStyle="1">
    <w:name w:val="pf0"/>
    <w:basedOn w:val="Standard"/>
    <w:rsid w:val="00D24F14"/>
    <w:pPr>
      <w:spacing w:before="100" w:beforeAutospacing="1" w:after="100" w:afterAutospacing="1"/>
    </w:pPr>
    <w:rPr>
      <w:rFonts w:ascii="Times New Roman" w:hAnsi="Times New Roman"/>
      <w:sz w:val="24"/>
      <w:lang w:val="de-DE" w:eastAsia="de-DE"/>
    </w:rPr>
  </w:style>
  <w:style w:type="character" w:styleId="cf01" w:customStyle="1">
    <w:name w:val="cf01"/>
    <w:basedOn w:val="Absatz-Standardschriftart"/>
    <w:rsid w:val="00D24F14"/>
    <w:rPr>
      <w:rFonts w:hint="default" w:ascii="Segoe UI" w:hAnsi="Segoe UI" w:cs="Segoe UI"/>
      <w:sz w:val="18"/>
      <w:szCs w:val="18"/>
    </w:rPr>
  </w:style>
  <w:style w:type="character" w:styleId="normaltextrun" w:customStyle="1">
    <w:name w:val="normaltextrun"/>
    <w:basedOn w:val="Absatz-Standardschriftart"/>
    <w:rsid w:val="007D749A"/>
  </w:style>
  <w:style w:type="character" w:styleId="eop" w:customStyle="1">
    <w:name w:val="eop"/>
    <w:basedOn w:val="Absatz-Standardschriftart"/>
    <w:rsid w:val="007D749A"/>
  </w:style>
  <w:style w:type="paragraph" w:styleId="paragraph" w:customStyle="1">
    <w:name w:val="paragraph"/>
    <w:basedOn w:val="Standard"/>
    <w:rsid w:val="007D749A"/>
    <w:pPr>
      <w:spacing w:before="100" w:beforeAutospacing="1" w:after="100" w:afterAutospacing="1"/>
    </w:pPr>
    <w:rPr>
      <w:rFonts w:ascii="Times New Roman" w:hAnsi="Times New Roman"/>
      <w:sz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4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3382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0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4148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8706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445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982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6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4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84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98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94997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2392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51934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4714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0687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8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4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9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0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3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6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3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45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84642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527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46977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8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9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866472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2632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2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2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1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0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92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55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0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Vorlagen\00_SO_allgemein\01_Word-Vorlagen\Konzept_Statuten_Vereinbarun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600742d-e91c-48d9-8a69-f7bd71ca694d">TCNMXCNCEFS2-1652818075-10294</_dlc_DocId>
    <_dlc_DocIdUrl xmlns="c600742d-e91c-48d9-8a69-f7bd71ca694d">
      <Url>https://intranet.swissolympic.ch/sites/a10103/_layouts/15/DocIdRedir.aspx?ID=TCNMXCNCEFS2-1652818075-10294</Url>
      <Description>TCNMXCNCEFS2-1652818075-10294</Description>
    </_dlc_DocIdUrl>
    <SharedWithUsers xmlns="c600742d-e91c-48d9-8a69-f7bd71ca694d">
      <UserInfo>
        <DisplayName>SharingLinks.02421c91-d827-40e2-b4a4-344233fdd4e1.OrganizationEdit.d71dba87-ddab-48a4-a561-26f368d4bcc0;#81;#svc_veeam04;#24;#Niepmann Simon;#34;#Neuenschwander Maja;#249;#Pätz Alina;#341;#Albrecht-Zander Rita;#50;#Schmid Seraina;#72;#Pürro Dominik;#22;#Peiry Florian</DisplayName>
        <AccountId>97</AccountId>
        <AccountType/>
      </UserInfo>
    </SharedWithUsers>
    <_dlc_DocIdPersistId xmlns="c600742d-e91c-48d9-8a69-f7bd71ca694d" xsi:nil="true"/>
    <TaxCatchAll xmlns="9058db62-ce5e-4299-8231-031a1d685855"/>
    <lcf76f155ced4ddcb4097134ff3c332f xmlns="c600742d-e91c-48d9-8a69-f7bd71ca694d" xsi:nil="true"/>
    <gbd5e47e263f490a86763bb6b0167a0a xmlns="9058db62-ce5e-4299-8231-031a1d68585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6BC7AC5968F6B4397891BEA6A3D583A" ma:contentTypeVersion="8" ma:contentTypeDescription="Ein neues Dokument erstellen." ma:contentTypeScope="" ma:versionID="fd4aecffc09eba799de9558dc5e3130f">
  <xsd:schema xmlns:xsd="http://www.w3.org/2001/XMLSchema" xmlns:xs="http://www.w3.org/2001/XMLSchema" xmlns:p="http://schemas.microsoft.com/office/2006/metadata/properties" xmlns:ns2="9058db62-ce5e-4299-8231-031a1d685855" xmlns:ns3="c600742d-e91c-48d9-8a69-f7bd71ca694d" targetNamespace="http://schemas.microsoft.com/office/2006/metadata/properties" ma:root="true" ma:fieldsID="6204cca355ab3709db307a716defc00d" ns2:_="" ns3:_="">
    <xsd:import namespace="9058db62-ce5e-4299-8231-031a1d685855"/>
    <xsd:import namespace="c600742d-e91c-48d9-8a69-f7bd71ca694d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58db62-ce5e-4299-8231-031a1d685855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displayName="SOA Kategorie_0" ma:hidden="true" ma:internalName="gbd5e47e263f490a86763bb6b0167a0a">
      <xsd:simpleType>
        <xsd:restriction base="dms:Note"/>
      </xsd:simpleType>
    </xsd:element>
    <xsd:element name="TaxCatchAll" ma:index="9" nillable="true" ma:displayName="Taxonomy Catch All Column" ma:hidden="true" ma:list="{2d6299dd-d2a3-4245-904a-03d62af38a84}" ma:internalName="TaxCatchAll" ma:showField="CatchAllData" ma:web="9058db62-ce5e-4299-8231-031a1d6858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00742d-e91c-48d9-8a69-f7bd71ca6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4" nillable="true" ma:displayName="Bildmarkierungen_0" ma:hidden="true" ma:internalName="lcf76f155ced4ddcb4097134ff3c332f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16AD559-5735-4DCE-AC39-1E3368C840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36077C-83CC-436B-B359-E12C9923600E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9058db62-ce5e-4299-8231-031a1d685855"/>
    <ds:schemaRef ds:uri="http://purl.org/dc/terms/"/>
    <ds:schemaRef ds:uri="c600742d-e91c-48d9-8a69-f7bd71ca694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3D168D7-B0E5-4B69-9BD4-A133D46A60B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0C79698-17FE-4E34-AE2F-AD37E73029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58db62-ce5e-4299-8231-031a1d685855"/>
    <ds:schemaRef ds:uri="c600742d-e91c-48d9-8a69-f7bd71ca6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Konzept_Statuten_Vereinbarung.dotx</ap:Template>
  <ap:Application>Microsoft Word for the web</ap:Application>
  <ap:DocSecurity>0</ap:DocSecurity>
  <ap:ScaleCrop>false</ap:ScaleCrop>
  <ap:Company>Swiss Olympic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"Hammer Jost"</dc:creator>
  <keywords/>
  <lastModifiedBy>Pätz Alina</lastModifiedBy>
  <revision>13</revision>
  <lastPrinted>2021-05-31T21:56:00.0000000Z</lastPrinted>
  <dcterms:created xsi:type="dcterms:W3CDTF">2024-04-17T07:27:00.0000000Z</dcterms:created>
  <dcterms:modified xsi:type="dcterms:W3CDTF">2024-04-17T07:58:42.9727389Z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0x01010066BC7AC5968F6B4397891BEA6A3D583A</vt:lpwstr>
  </property>
  <property fmtid="{D5CDD505-2E9C-101B-9397-08002B2CF9AE}" pid="3" name="bde9523c343849a7a2079930d550e8ac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cf2a19a9-f3d9-4987-a6ad-29af8ad68d28</vt:lpwstr>
  </property>
  <property fmtid="{D5CDD505-2E9C-101B-9397-08002B2CF9AE}" pid="7" name="Wert der Dokument-ID">
    <vt:lpwstr>TCNMXCNCEFS2-1652818075-10294</vt:lpwstr>
  </property>
  <property fmtid="{D5CDD505-2E9C-101B-9397-08002B2CF9AE}" pid="8" name="MediaServiceImageTags">
    <vt:lpwstr/>
  </property>
</Properties>
</file>