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FB9C16" w14:textId="5276F0ED" w:rsidR="00EA7016" w:rsidRPr="00064E23" w:rsidRDefault="005F2A52" w:rsidP="00EA7016">
      <w:pPr>
        <w:pStyle w:val="berschrift1"/>
        <w:numPr>
          <w:ilvl w:val="0"/>
          <w:numId w:val="0"/>
        </w:numPr>
        <w:spacing w:before="0" w:after="0"/>
        <w:rPr>
          <w:sz w:val="28"/>
          <w:szCs w:val="28"/>
          <w:lang w:val="fr-CH"/>
        </w:rPr>
      </w:pPr>
      <w:r>
        <w:rPr>
          <w:rFonts w:cstheme="minorHAnsi"/>
          <w:sz w:val="28"/>
          <w:szCs w:val="28"/>
          <w:lang w:val="fr-CH"/>
        </w:rPr>
        <w:t>Demande</w:t>
      </w:r>
      <w:r w:rsidR="00A01DF8" w:rsidRPr="005F2A52">
        <w:rPr>
          <w:rFonts w:cstheme="minorHAnsi"/>
          <w:sz w:val="28"/>
          <w:szCs w:val="28"/>
          <w:lang w:val="fr-CH"/>
        </w:rPr>
        <w:t xml:space="preserve"> «</w:t>
      </w:r>
      <w:r w:rsidR="0070235B">
        <w:rPr>
          <w:rFonts w:cstheme="minorHAnsi"/>
          <w:sz w:val="28"/>
          <w:szCs w:val="28"/>
          <w:lang w:val="fr-CH"/>
        </w:rPr>
        <w:t xml:space="preserve"> </w:t>
      </w:r>
      <w:r w:rsidRPr="005F2A52">
        <w:rPr>
          <w:rFonts w:cstheme="minorHAnsi"/>
          <w:sz w:val="28"/>
          <w:szCs w:val="28"/>
          <w:lang w:val="fr-CH"/>
        </w:rPr>
        <w:t>Contributions de soutien aux entraîneurs</w:t>
      </w:r>
      <w:r w:rsidR="0070235B">
        <w:rPr>
          <w:rFonts w:cstheme="minorHAnsi"/>
          <w:sz w:val="28"/>
          <w:szCs w:val="28"/>
          <w:lang w:val="fr-CH"/>
        </w:rPr>
        <w:t xml:space="preserve"> </w:t>
      </w:r>
      <w:r w:rsidR="00A01DF8" w:rsidRPr="005F2A52">
        <w:rPr>
          <w:rFonts w:cstheme="minorHAnsi"/>
          <w:sz w:val="28"/>
          <w:szCs w:val="28"/>
          <w:lang w:val="fr-CH"/>
        </w:rPr>
        <w:t>»</w:t>
      </w:r>
      <w:r w:rsidR="000D67DE" w:rsidRPr="005F2A52">
        <w:rPr>
          <w:rFonts w:cstheme="minorHAnsi"/>
          <w:sz w:val="28"/>
          <w:szCs w:val="28"/>
          <w:lang w:val="fr-CH"/>
        </w:rPr>
        <w:t xml:space="preserve"> 202</w:t>
      </w:r>
      <w:r w:rsidR="005E25C0" w:rsidRPr="005F2A52">
        <w:rPr>
          <w:rFonts w:cstheme="minorHAnsi"/>
          <w:sz w:val="28"/>
          <w:szCs w:val="28"/>
          <w:lang w:val="fr-CH"/>
        </w:rPr>
        <w:t>4</w:t>
      </w:r>
      <w:r w:rsidR="00C61D39" w:rsidRPr="005F2A52">
        <w:rPr>
          <w:rFonts w:cstheme="minorHAnsi"/>
          <w:sz w:val="28"/>
          <w:szCs w:val="28"/>
          <w:lang w:val="fr-CH"/>
        </w:rPr>
        <w:t>-2026</w:t>
      </w:r>
    </w:p>
    <w:p w14:paraId="669F9F1A" w14:textId="77777777" w:rsidR="00EA7016" w:rsidRPr="005F2A52" w:rsidRDefault="00EA7016" w:rsidP="00EA7016">
      <w:pPr>
        <w:pBdr>
          <w:bottom w:val="single" w:sz="4" w:space="1" w:color="auto"/>
        </w:pBdr>
        <w:rPr>
          <w:rFonts w:ascii="Fago Pro" w:hAnsi="Fago Pro" w:cstheme="minorHAnsi"/>
          <w:sz w:val="22"/>
          <w:szCs w:val="22"/>
          <w:lang w:val="fr-CH"/>
        </w:rPr>
      </w:pPr>
    </w:p>
    <w:p w14:paraId="5BAE0297" w14:textId="77777777" w:rsidR="00FF0B12" w:rsidRPr="005F2A52" w:rsidRDefault="00FF0B12" w:rsidP="004315AE">
      <w:pPr>
        <w:rPr>
          <w:rFonts w:ascii="Fago Pro" w:hAnsi="Fago Pro" w:cstheme="minorHAnsi"/>
          <w:sz w:val="22"/>
          <w:szCs w:val="22"/>
          <w:lang w:val="fr-CH"/>
        </w:rPr>
      </w:pPr>
    </w:p>
    <w:p w14:paraId="3DA631D9" w14:textId="0D93A3CE" w:rsidR="00FF0B12" w:rsidRPr="002B3D1D" w:rsidRDefault="005F2A52" w:rsidP="00FF0B12">
      <w:pPr>
        <w:rPr>
          <w:rFonts w:ascii="Fago Pro" w:hAnsi="Fago Pro"/>
          <w:sz w:val="22"/>
          <w:szCs w:val="22"/>
          <w:lang w:val="fr-CH"/>
        </w:rPr>
      </w:pPr>
      <w:r w:rsidRPr="005F2A52">
        <w:rPr>
          <w:rFonts w:ascii="Fago Pro" w:hAnsi="Fago Pro"/>
          <w:sz w:val="22"/>
          <w:szCs w:val="22"/>
          <w:lang w:val="fr-CH"/>
        </w:rPr>
        <w:t xml:space="preserve">Le présent formulaire permet aux fédérations de demander des contributions de soutien pour la promotion des entraîneurs conformément </w:t>
      </w:r>
      <w:hyperlink r:id="rId11" w:tgtFrame="_blank" w:tooltip="Directives " w:history="1">
        <w:r w:rsidR="002B3D1D" w:rsidRPr="002B3D1D">
          <w:rPr>
            <w:rStyle w:val="Hyperlink"/>
            <w:sz w:val="22"/>
            <w:szCs w:val="22"/>
            <w:lang w:val="fr-FR"/>
          </w:rPr>
          <w:t>Directives «Contributions secteurs d’encouragement spécifiques FSES»</w:t>
        </w:r>
      </w:hyperlink>
      <w:r w:rsidRPr="002B3D1D">
        <w:rPr>
          <w:rFonts w:ascii="Fago Pro" w:hAnsi="Fago Pro"/>
          <w:sz w:val="22"/>
          <w:szCs w:val="22"/>
          <w:lang w:val="fr-CH"/>
        </w:rPr>
        <w:t>.</w:t>
      </w:r>
      <w:r w:rsidR="00FF0B12" w:rsidRPr="002B3D1D">
        <w:rPr>
          <w:rFonts w:ascii="Fago Pro" w:hAnsi="Fago Pro"/>
          <w:sz w:val="22"/>
          <w:szCs w:val="22"/>
          <w:lang w:val="fr-CH"/>
        </w:rPr>
        <w:t xml:space="preserve"> </w:t>
      </w:r>
    </w:p>
    <w:p w14:paraId="2BD32740" w14:textId="77777777" w:rsidR="00FF0B12" w:rsidRPr="005F2A52" w:rsidRDefault="00FF0B12" w:rsidP="00FF0B12">
      <w:pPr>
        <w:rPr>
          <w:rFonts w:ascii="Fago Pro" w:hAnsi="Fago Pro"/>
          <w:sz w:val="22"/>
          <w:szCs w:val="22"/>
          <w:lang w:val="fr-CH"/>
        </w:rPr>
      </w:pPr>
    </w:p>
    <w:p w14:paraId="5E959EC9" w14:textId="77777777" w:rsidR="00FF0B12" w:rsidRPr="005F2A52" w:rsidRDefault="00FF0B12" w:rsidP="00FF0B12">
      <w:pPr>
        <w:rPr>
          <w:rFonts w:ascii="Fago Pro" w:hAnsi="Fago Pro"/>
          <w:sz w:val="22"/>
          <w:szCs w:val="22"/>
          <w:lang w:val="fr-CH"/>
        </w:rPr>
      </w:pPr>
    </w:p>
    <w:p w14:paraId="2CF96B60" w14:textId="69B40B79" w:rsidR="00FF0B12" w:rsidRDefault="005F2A52" w:rsidP="00596065">
      <w:pPr>
        <w:pStyle w:val="Listenabsatz"/>
        <w:numPr>
          <w:ilvl w:val="0"/>
          <w:numId w:val="43"/>
        </w:numPr>
        <w:spacing w:after="120"/>
        <w:ind w:left="284" w:hanging="284"/>
        <w:rPr>
          <w:rFonts w:ascii="Fago Pro" w:hAnsi="Fago Pro"/>
          <w:b/>
          <w:sz w:val="22"/>
          <w:szCs w:val="22"/>
        </w:rPr>
      </w:pPr>
      <w:r>
        <w:rPr>
          <w:rFonts w:ascii="Fago Pro" w:hAnsi="Fago Pro"/>
          <w:b/>
          <w:sz w:val="22"/>
          <w:szCs w:val="22"/>
        </w:rPr>
        <w:t>D</w:t>
      </w:r>
      <w:r w:rsidRPr="005F2A52">
        <w:rPr>
          <w:rFonts w:ascii="Fago Pro" w:hAnsi="Fago Pro"/>
          <w:b/>
          <w:sz w:val="22"/>
          <w:szCs w:val="22"/>
        </w:rPr>
        <w:t>onnées formelles</w:t>
      </w:r>
    </w:p>
    <w:p w14:paraId="792B91FC" w14:textId="77777777" w:rsidR="00E538FA" w:rsidRPr="00596065" w:rsidRDefault="00E538FA" w:rsidP="00E538FA">
      <w:pPr>
        <w:pStyle w:val="Listenabsatz"/>
        <w:spacing w:after="120"/>
        <w:ind w:left="284"/>
        <w:rPr>
          <w:rFonts w:ascii="Fago Pro" w:hAnsi="Fago Pro"/>
          <w:b/>
          <w:sz w:val="22"/>
          <w:szCs w:val="22"/>
        </w:rPr>
      </w:pPr>
    </w:p>
    <w:p w14:paraId="7B41F049" w14:textId="77777777" w:rsidR="00743209" w:rsidRPr="00E538FA" w:rsidRDefault="00743209" w:rsidP="00E538FA">
      <w:pPr>
        <w:pStyle w:val="Listenabsatz"/>
        <w:ind w:left="709" w:hanging="425"/>
        <w:rPr>
          <w:rFonts w:ascii="Fago Pro" w:hAnsi="Fago Pro"/>
          <w:sz w:val="22"/>
          <w:szCs w:val="22"/>
        </w:rPr>
      </w:pPr>
    </w:p>
    <w:p w14:paraId="65F0F9F1" w14:textId="73FFCFE7" w:rsidR="00743209" w:rsidRPr="005F2A52" w:rsidRDefault="005F2A52" w:rsidP="3AE4B0FD">
      <w:pPr>
        <w:spacing w:after="120"/>
        <w:rPr>
          <w:rFonts w:ascii="Fago Pro" w:hAnsi="Fago Pro"/>
          <w:b/>
          <w:bCs/>
          <w:sz w:val="22"/>
          <w:szCs w:val="22"/>
          <w:lang w:val="fr-CH"/>
        </w:rPr>
      </w:pPr>
      <w:r w:rsidRPr="005F2A52">
        <w:rPr>
          <w:rFonts w:ascii="Fago Pro" w:hAnsi="Fago Pro"/>
          <w:b/>
          <w:bCs/>
          <w:sz w:val="22"/>
          <w:szCs w:val="22"/>
          <w:lang w:val="fr-CH"/>
        </w:rPr>
        <w:t xml:space="preserve">Données personnelles de l'entraîneur </w:t>
      </w:r>
    </w:p>
    <w:tbl>
      <w:tblPr>
        <w:tblStyle w:val="Tabellenraster"/>
        <w:tblW w:w="92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44"/>
        <w:gridCol w:w="5665"/>
      </w:tblGrid>
      <w:tr w:rsidR="00D752EF" w:rsidRPr="00A13280" w14:paraId="10156587" w14:textId="77777777" w:rsidTr="36631045">
        <w:trPr>
          <w:trHeight w:val="397"/>
        </w:trPr>
        <w:tc>
          <w:tcPr>
            <w:tcW w:w="3544" w:type="dxa"/>
            <w:vAlign w:val="center"/>
          </w:tcPr>
          <w:p w14:paraId="42BB8759" w14:textId="5B2D8FA1" w:rsidR="00D752EF" w:rsidRPr="005F2A52" w:rsidRDefault="005F2A52">
            <w:pPr>
              <w:rPr>
                <w:rFonts w:ascii="Fago Pro" w:hAnsi="Fago Pro"/>
                <w:sz w:val="22"/>
                <w:szCs w:val="22"/>
              </w:rPr>
            </w:pPr>
            <w:r w:rsidRPr="005F2A52">
              <w:rPr>
                <w:rFonts w:ascii="Fago Pro" w:hAnsi="Fago Pro"/>
                <w:sz w:val="22"/>
                <w:szCs w:val="22"/>
              </w:rPr>
              <w:t>Nom, prénom</w:t>
            </w:r>
          </w:p>
        </w:tc>
        <w:tc>
          <w:tcPr>
            <w:tcW w:w="5665" w:type="dxa"/>
            <w:shd w:val="clear" w:color="auto" w:fill="D9D9D9" w:themeFill="background1" w:themeFillShade="D9"/>
            <w:vAlign w:val="center"/>
          </w:tcPr>
          <w:p w14:paraId="321FFC0E" w14:textId="5527B3C5" w:rsidR="00D752EF" w:rsidRPr="00816187" w:rsidRDefault="00D752EF">
            <w:pPr>
              <w:rPr>
                <w:rFonts w:ascii="Fago Pro" w:hAnsi="Fago Pro"/>
                <w:sz w:val="22"/>
                <w:szCs w:val="22"/>
              </w:rPr>
            </w:pPr>
          </w:p>
        </w:tc>
      </w:tr>
      <w:tr w:rsidR="00FF0B12" w:rsidRPr="00A13280" w14:paraId="3F084203" w14:textId="77777777" w:rsidTr="36631045">
        <w:trPr>
          <w:trHeight w:val="397"/>
        </w:trPr>
        <w:tc>
          <w:tcPr>
            <w:tcW w:w="3544" w:type="dxa"/>
            <w:vAlign w:val="center"/>
          </w:tcPr>
          <w:p w14:paraId="05B38908" w14:textId="02D8A4E5" w:rsidR="00FF0B12" w:rsidRPr="005F2A52" w:rsidRDefault="005F2A52">
            <w:pPr>
              <w:rPr>
                <w:rFonts w:ascii="Fago Pro" w:hAnsi="Fago Pro"/>
                <w:sz w:val="22"/>
                <w:szCs w:val="22"/>
              </w:rPr>
            </w:pPr>
            <w:r w:rsidRPr="005F2A52">
              <w:rPr>
                <w:rFonts w:ascii="Fago Pro" w:hAnsi="Fago Pro"/>
                <w:sz w:val="22"/>
                <w:szCs w:val="22"/>
              </w:rPr>
              <w:t>Date de naissance</w:t>
            </w:r>
          </w:p>
        </w:tc>
        <w:tc>
          <w:tcPr>
            <w:tcW w:w="5665" w:type="dxa"/>
            <w:shd w:val="clear" w:color="auto" w:fill="D9D9D9" w:themeFill="background1" w:themeFillShade="D9"/>
            <w:vAlign w:val="center"/>
          </w:tcPr>
          <w:p w14:paraId="539CBCEA" w14:textId="6F2864E8" w:rsidR="00FF0B12" w:rsidRPr="00816187" w:rsidRDefault="00FF0B12">
            <w:pPr>
              <w:rPr>
                <w:rFonts w:ascii="Fago Pro" w:hAnsi="Fago Pro"/>
                <w:sz w:val="22"/>
                <w:szCs w:val="22"/>
              </w:rPr>
            </w:pPr>
          </w:p>
        </w:tc>
      </w:tr>
      <w:tr w:rsidR="006262F7" w:rsidRPr="00A13280" w14:paraId="6BDEA5B6" w14:textId="77777777" w:rsidTr="36631045">
        <w:trPr>
          <w:trHeight w:val="397"/>
        </w:trPr>
        <w:tc>
          <w:tcPr>
            <w:tcW w:w="3544" w:type="dxa"/>
            <w:vAlign w:val="center"/>
          </w:tcPr>
          <w:p w14:paraId="068168C2" w14:textId="77724DCB" w:rsidR="006262F7" w:rsidRPr="005F2A52" w:rsidRDefault="006262F7" w:rsidP="006262F7">
            <w:pPr>
              <w:spacing w:after="120"/>
              <w:rPr>
                <w:rFonts w:ascii="Fago Pro" w:hAnsi="Fago Pro"/>
                <w:sz w:val="22"/>
                <w:szCs w:val="22"/>
              </w:rPr>
            </w:pPr>
            <w:r w:rsidRPr="005F2A52">
              <w:rPr>
                <w:rFonts w:ascii="Fago Pro" w:hAnsi="Fago Pro" w:cstheme="minorHAnsi"/>
                <w:sz w:val="22"/>
                <w:szCs w:val="22"/>
              </w:rPr>
              <w:t>E-</w:t>
            </w:r>
            <w:r w:rsidR="005F2A52" w:rsidRPr="005F2A52">
              <w:rPr>
                <w:rFonts w:ascii="Fago Pro" w:hAnsi="Fago Pro" w:cstheme="minorHAnsi"/>
                <w:sz w:val="22"/>
                <w:szCs w:val="22"/>
              </w:rPr>
              <w:t>m</w:t>
            </w:r>
            <w:r w:rsidRPr="005F2A52">
              <w:rPr>
                <w:rFonts w:ascii="Fago Pro" w:hAnsi="Fago Pro" w:cstheme="minorHAnsi"/>
                <w:sz w:val="22"/>
                <w:szCs w:val="22"/>
              </w:rPr>
              <w:t>ail</w:t>
            </w:r>
          </w:p>
        </w:tc>
        <w:tc>
          <w:tcPr>
            <w:tcW w:w="5665" w:type="dxa"/>
            <w:shd w:val="clear" w:color="auto" w:fill="D9D9D9" w:themeFill="background1" w:themeFillShade="D9"/>
            <w:vAlign w:val="center"/>
          </w:tcPr>
          <w:p w14:paraId="2D9C9A77" w14:textId="7BB3F809" w:rsidR="006262F7" w:rsidRPr="00816187" w:rsidRDefault="006262F7">
            <w:pPr>
              <w:rPr>
                <w:rFonts w:ascii="Fago Pro" w:hAnsi="Fago Pro"/>
                <w:sz w:val="22"/>
                <w:szCs w:val="22"/>
              </w:rPr>
            </w:pPr>
          </w:p>
        </w:tc>
      </w:tr>
      <w:tr w:rsidR="00FF0B12" w:rsidRPr="00A13280" w14:paraId="4875840D" w14:textId="77777777" w:rsidTr="36631045">
        <w:trPr>
          <w:trHeight w:val="397"/>
        </w:trPr>
        <w:tc>
          <w:tcPr>
            <w:tcW w:w="3544" w:type="dxa"/>
            <w:vAlign w:val="center"/>
          </w:tcPr>
          <w:p w14:paraId="3AD9413C" w14:textId="4CB679C4" w:rsidR="00FF0B12" w:rsidRPr="005F2A52" w:rsidRDefault="005F2A52" w:rsidP="006262F7">
            <w:pPr>
              <w:rPr>
                <w:rFonts w:ascii="Fago Pro" w:hAnsi="Fago Pro"/>
                <w:sz w:val="22"/>
                <w:szCs w:val="22"/>
              </w:rPr>
            </w:pPr>
            <w:r w:rsidRPr="005F2A52">
              <w:rPr>
                <w:rFonts w:ascii="Fago Pro" w:hAnsi="Fago Pro" w:cstheme="minorBidi"/>
                <w:sz w:val="22"/>
                <w:szCs w:val="22"/>
              </w:rPr>
              <w:t>Fédération/discipline sportive</w:t>
            </w:r>
          </w:p>
        </w:tc>
        <w:tc>
          <w:tcPr>
            <w:tcW w:w="5665" w:type="dxa"/>
            <w:shd w:val="clear" w:color="auto" w:fill="D9D9D9" w:themeFill="background1" w:themeFillShade="D9"/>
            <w:vAlign w:val="center"/>
          </w:tcPr>
          <w:p w14:paraId="3BA873F6" w14:textId="423F76DE" w:rsidR="00FF0B12" w:rsidRPr="00816187" w:rsidRDefault="00FF0B12">
            <w:pPr>
              <w:rPr>
                <w:rFonts w:ascii="Fago Pro" w:hAnsi="Fago Pro"/>
                <w:sz w:val="22"/>
                <w:szCs w:val="22"/>
              </w:rPr>
            </w:pPr>
          </w:p>
        </w:tc>
      </w:tr>
    </w:tbl>
    <w:p w14:paraId="7E2B27B0" w14:textId="77777777" w:rsidR="00675296" w:rsidRDefault="00675296" w:rsidP="00F1392D">
      <w:pPr>
        <w:rPr>
          <w:rFonts w:ascii="Fago Pro" w:hAnsi="Fago Pro"/>
          <w:sz w:val="22"/>
          <w:szCs w:val="22"/>
        </w:rPr>
      </w:pPr>
    </w:p>
    <w:p w14:paraId="2F35B5ED" w14:textId="27CD55E6" w:rsidR="00132DAB" w:rsidRPr="005F2A52" w:rsidRDefault="005F2A52" w:rsidP="3AE4B0FD">
      <w:pPr>
        <w:spacing w:after="120"/>
        <w:rPr>
          <w:rFonts w:ascii="Fago Pro" w:hAnsi="Fago Pro"/>
          <w:b/>
          <w:bCs/>
          <w:sz w:val="22"/>
          <w:szCs w:val="22"/>
          <w:lang w:val="fr-CH"/>
        </w:rPr>
      </w:pPr>
      <w:r w:rsidRPr="005F2A52">
        <w:rPr>
          <w:rFonts w:ascii="Fago Pro" w:hAnsi="Fago Pro"/>
          <w:b/>
          <w:bCs/>
          <w:sz w:val="22"/>
          <w:szCs w:val="22"/>
          <w:lang w:val="fr-CH"/>
        </w:rPr>
        <w:t>Personne de contact pour l'encadrement/l</w:t>
      </w:r>
      <w:r w:rsidR="002B3D1D">
        <w:rPr>
          <w:rFonts w:ascii="Fago Pro" w:hAnsi="Fago Pro"/>
          <w:b/>
          <w:bCs/>
          <w:sz w:val="22"/>
          <w:szCs w:val="22"/>
          <w:lang w:val="fr-CH"/>
        </w:rPr>
        <w:t xml:space="preserve">’accompagnement </w:t>
      </w:r>
      <w:r w:rsidRPr="005F2A52">
        <w:rPr>
          <w:rFonts w:ascii="Fago Pro" w:hAnsi="Fago Pro"/>
          <w:b/>
          <w:bCs/>
          <w:sz w:val="22"/>
          <w:szCs w:val="22"/>
          <w:lang w:val="fr-CH"/>
        </w:rPr>
        <w:t>de l'entraîneur</w:t>
      </w:r>
    </w:p>
    <w:tbl>
      <w:tblPr>
        <w:tblStyle w:val="Tabellenraster"/>
        <w:tblW w:w="92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44"/>
        <w:gridCol w:w="5665"/>
      </w:tblGrid>
      <w:tr w:rsidR="00132DAB" w:rsidRPr="00A13280" w14:paraId="39045D76" w14:textId="77777777" w:rsidTr="36631045">
        <w:trPr>
          <w:trHeight w:val="397"/>
        </w:trPr>
        <w:tc>
          <w:tcPr>
            <w:tcW w:w="3544" w:type="dxa"/>
            <w:vAlign w:val="center"/>
          </w:tcPr>
          <w:p w14:paraId="3A911280" w14:textId="7A581CA0" w:rsidR="00132DAB" w:rsidRPr="005F2A52" w:rsidRDefault="005F2A52">
            <w:pPr>
              <w:rPr>
                <w:rFonts w:ascii="Fago Pro" w:hAnsi="Fago Pro"/>
                <w:sz w:val="22"/>
                <w:szCs w:val="22"/>
              </w:rPr>
            </w:pPr>
            <w:r w:rsidRPr="005F2A52">
              <w:rPr>
                <w:rFonts w:ascii="Fago Pro" w:hAnsi="Fago Pro"/>
                <w:sz w:val="22"/>
                <w:szCs w:val="22"/>
              </w:rPr>
              <w:t>Nom, prénom</w:t>
            </w:r>
          </w:p>
        </w:tc>
        <w:tc>
          <w:tcPr>
            <w:tcW w:w="5665" w:type="dxa"/>
            <w:shd w:val="clear" w:color="auto" w:fill="D9D9D9" w:themeFill="background1" w:themeFillShade="D9"/>
            <w:vAlign w:val="center"/>
          </w:tcPr>
          <w:p w14:paraId="6A7F8453" w14:textId="17BFF765" w:rsidR="00132DAB" w:rsidRPr="00816187" w:rsidRDefault="00132DAB" w:rsidP="36631045">
            <w:pPr>
              <w:spacing w:line="259" w:lineRule="auto"/>
            </w:pPr>
          </w:p>
        </w:tc>
      </w:tr>
      <w:tr w:rsidR="00132DAB" w:rsidRPr="009B6577" w14:paraId="2D3E76CD" w14:textId="77777777" w:rsidTr="36631045">
        <w:trPr>
          <w:trHeight w:val="397"/>
        </w:trPr>
        <w:tc>
          <w:tcPr>
            <w:tcW w:w="3544" w:type="dxa"/>
            <w:vAlign w:val="center"/>
          </w:tcPr>
          <w:p w14:paraId="778254A0" w14:textId="550740B2" w:rsidR="00132DAB" w:rsidRPr="005F2A52" w:rsidRDefault="005F2A52" w:rsidP="00C534DB">
            <w:pPr>
              <w:ind w:right="-244"/>
              <w:rPr>
                <w:rFonts w:ascii="Fago Pro" w:hAnsi="Fago Pro"/>
                <w:sz w:val="22"/>
                <w:szCs w:val="22"/>
                <w:lang w:val="fr-CH"/>
              </w:rPr>
            </w:pPr>
            <w:r w:rsidRPr="005F2A52">
              <w:rPr>
                <w:rFonts w:ascii="Fago Pro" w:hAnsi="Fago Pro"/>
                <w:sz w:val="22"/>
                <w:szCs w:val="22"/>
                <w:lang w:val="fr-CH"/>
              </w:rPr>
              <w:t>Fonction dans la fédération</w:t>
            </w:r>
            <w:r w:rsidR="00C534DB">
              <w:rPr>
                <w:rFonts w:ascii="Fago Pro" w:hAnsi="Fago Pro"/>
                <w:sz w:val="22"/>
                <w:szCs w:val="22"/>
                <w:lang w:val="fr-CH"/>
              </w:rPr>
              <w:t>/structure</w:t>
            </w:r>
          </w:p>
        </w:tc>
        <w:tc>
          <w:tcPr>
            <w:tcW w:w="5665" w:type="dxa"/>
            <w:shd w:val="clear" w:color="auto" w:fill="D9D9D9" w:themeFill="background1" w:themeFillShade="D9"/>
            <w:vAlign w:val="center"/>
          </w:tcPr>
          <w:p w14:paraId="5DF57961" w14:textId="3A82A1E0" w:rsidR="00132DAB" w:rsidRPr="005F2A52" w:rsidRDefault="00132DAB">
            <w:pPr>
              <w:rPr>
                <w:rFonts w:ascii="Fago Pro" w:hAnsi="Fago Pro"/>
                <w:sz w:val="22"/>
                <w:szCs w:val="22"/>
                <w:lang w:val="fr-CH"/>
              </w:rPr>
            </w:pPr>
          </w:p>
        </w:tc>
      </w:tr>
      <w:tr w:rsidR="00132DAB" w:rsidRPr="00A13280" w14:paraId="3DE90720" w14:textId="77777777" w:rsidTr="36631045">
        <w:trPr>
          <w:trHeight w:val="397"/>
        </w:trPr>
        <w:tc>
          <w:tcPr>
            <w:tcW w:w="3544" w:type="dxa"/>
            <w:vAlign w:val="center"/>
          </w:tcPr>
          <w:p w14:paraId="506053EA" w14:textId="3E1C49C9" w:rsidR="00132DAB" w:rsidRPr="005F2A52" w:rsidRDefault="00132DAB">
            <w:pPr>
              <w:spacing w:after="120"/>
              <w:rPr>
                <w:rFonts w:ascii="Fago Pro" w:hAnsi="Fago Pro"/>
                <w:sz w:val="22"/>
                <w:szCs w:val="22"/>
              </w:rPr>
            </w:pPr>
            <w:r w:rsidRPr="005F2A52">
              <w:rPr>
                <w:rFonts w:ascii="Fago Pro" w:hAnsi="Fago Pro" w:cstheme="minorHAnsi"/>
                <w:sz w:val="22"/>
                <w:szCs w:val="22"/>
              </w:rPr>
              <w:t>E-</w:t>
            </w:r>
            <w:r w:rsidR="005F2A52" w:rsidRPr="005F2A52">
              <w:rPr>
                <w:rFonts w:ascii="Fago Pro" w:hAnsi="Fago Pro" w:cstheme="minorHAnsi"/>
                <w:sz w:val="22"/>
                <w:szCs w:val="22"/>
              </w:rPr>
              <w:t>m</w:t>
            </w:r>
            <w:r w:rsidRPr="005F2A52">
              <w:rPr>
                <w:rFonts w:ascii="Fago Pro" w:hAnsi="Fago Pro" w:cstheme="minorHAnsi"/>
                <w:sz w:val="22"/>
                <w:szCs w:val="22"/>
              </w:rPr>
              <w:t>ail</w:t>
            </w:r>
          </w:p>
        </w:tc>
        <w:tc>
          <w:tcPr>
            <w:tcW w:w="5665" w:type="dxa"/>
            <w:shd w:val="clear" w:color="auto" w:fill="D9D9D9" w:themeFill="background1" w:themeFillShade="D9"/>
            <w:vAlign w:val="center"/>
          </w:tcPr>
          <w:p w14:paraId="1A800FC0" w14:textId="4088F374" w:rsidR="00132DAB" w:rsidRPr="00816187" w:rsidRDefault="00132DAB">
            <w:pPr>
              <w:rPr>
                <w:rFonts w:ascii="Fago Pro" w:hAnsi="Fago Pro"/>
                <w:sz w:val="22"/>
                <w:szCs w:val="22"/>
              </w:rPr>
            </w:pPr>
          </w:p>
        </w:tc>
      </w:tr>
      <w:tr w:rsidR="00132DAB" w:rsidRPr="00A13280" w14:paraId="1019A188" w14:textId="77777777" w:rsidTr="36631045">
        <w:trPr>
          <w:trHeight w:val="397"/>
        </w:trPr>
        <w:tc>
          <w:tcPr>
            <w:tcW w:w="3544" w:type="dxa"/>
            <w:vAlign w:val="center"/>
          </w:tcPr>
          <w:p w14:paraId="2FC33051" w14:textId="17481105" w:rsidR="00132DAB" w:rsidRPr="005F2A52" w:rsidRDefault="006D5AE6">
            <w:pPr>
              <w:rPr>
                <w:rFonts w:ascii="Fago Pro" w:hAnsi="Fago Pro"/>
                <w:sz w:val="22"/>
                <w:szCs w:val="22"/>
              </w:rPr>
            </w:pPr>
            <w:r w:rsidRPr="005F2A52">
              <w:rPr>
                <w:rFonts w:ascii="Fago Pro" w:hAnsi="Fago Pro" w:cstheme="minorBidi"/>
                <w:sz w:val="22"/>
                <w:szCs w:val="22"/>
              </w:rPr>
              <w:t>T</w:t>
            </w:r>
            <w:r w:rsidR="005F2A52" w:rsidRPr="005F2A52">
              <w:rPr>
                <w:rFonts w:ascii="Fago Pro" w:hAnsi="Fago Pro" w:cstheme="minorBidi"/>
                <w:sz w:val="22"/>
                <w:szCs w:val="22"/>
              </w:rPr>
              <w:t>é</w:t>
            </w:r>
            <w:r w:rsidRPr="005F2A52">
              <w:rPr>
                <w:rFonts w:ascii="Fago Pro" w:hAnsi="Fago Pro" w:cstheme="minorBidi"/>
                <w:sz w:val="22"/>
                <w:szCs w:val="22"/>
              </w:rPr>
              <w:t>l</w:t>
            </w:r>
            <w:r w:rsidR="005F2A52" w:rsidRPr="005F2A52">
              <w:rPr>
                <w:rFonts w:ascii="Fago Pro" w:hAnsi="Fago Pro" w:cstheme="minorBidi"/>
                <w:sz w:val="22"/>
                <w:szCs w:val="22"/>
              </w:rPr>
              <w:t>éph</w:t>
            </w:r>
            <w:r w:rsidRPr="005F2A52">
              <w:rPr>
                <w:rFonts w:ascii="Fago Pro" w:hAnsi="Fago Pro" w:cstheme="minorBidi"/>
                <w:sz w:val="22"/>
                <w:szCs w:val="22"/>
              </w:rPr>
              <w:t>on</w:t>
            </w:r>
            <w:r w:rsidR="005F2A52" w:rsidRPr="005F2A52">
              <w:rPr>
                <w:rFonts w:ascii="Fago Pro" w:hAnsi="Fago Pro" w:cstheme="minorBidi"/>
                <w:sz w:val="22"/>
                <w:szCs w:val="22"/>
              </w:rPr>
              <w:t>e</w:t>
            </w:r>
          </w:p>
        </w:tc>
        <w:tc>
          <w:tcPr>
            <w:tcW w:w="5665" w:type="dxa"/>
            <w:shd w:val="clear" w:color="auto" w:fill="D9D9D9" w:themeFill="background1" w:themeFillShade="D9"/>
            <w:vAlign w:val="center"/>
          </w:tcPr>
          <w:p w14:paraId="6E215729" w14:textId="60F08440" w:rsidR="00132DAB" w:rsidRPr="00816187" w:rsidRDefault="00132DAB">
            <w:pPr>
              <w:rPr>
                <w:rFonts w:ascii="Fago Pro" w:hAnsi="Fago Pro"/>
                <w:sz w:val="22"/>
                <w:szCs w:val="22"/>
              </w:rPr>
            </w:pPr>
          </w:p>
        </w:tc>
      </w:tr>
    </w:tbl>
    <w:p w14:paraId="61E7A9A8" w14:textId="77777777" w:rsidR="00E77C6D" w:rsidRDefault="00E77C6D" w:rsidP="00F1392D">
      <w:pPr>
        <w:rPr>
          <w:rFonts w:ascii="Fago Pro" w:hAnsi="Fago Pro"/>
          <w:b/>
          <w:sz w:val="22"/>
          <w:szCs w:val="22"/>
        </w:rPr>
      </w:pPr>
    </w:p>
    <w:p w14:paraId="3453C8E6" w14:textId="77777777" w:rsidR="00C534DB" w:rsidRDefault="00C534DB" w:rsidP="00F1392D">
      <w:pPr>
        <w:rPr>
          <w:rFonts w:ascii="Fago Pro" w:hAnsi="Fago Pro"/>
          <w:b/>
          <w:sz w:val="22"/>
          <w:szCs w:val="22"/>
          <w:lang w:val="fr-CH"/>
        </w:rPr>
      </w:pPr>
    </w:p>
    <w:p w14:paraId="337FDD66" w14:textId="1249CD40" w:rsidR="00A82BCA" w:rsidRPr="005F2A52" w:rsidRDefault="005F2A52" w:rsidP="00F1392D">
      <w:pPr>
        <w:rPr>
          <w:rFonts w:ascii="Fago Pro" w:hAnsi="Fago Pro"/>
          <w:b/>
          <w:sz w:val="22"/>
          <w:szCs w:val="22"/>
          <w:lang w:val="fr-CH"/>
        </w:rPr>
      </w:pPr>
      <w:r w:rsidRPr="005F2A52">
        <w:rPr>
          <w:rFonts w:ascii="Fago Pro" w:hAnsi="Fago Pro"/>
          <w:b/>
          <w:sz w:val="22"/>
          <w:szCs w:val="22"/>
          <w:lang w:val="fr-CH"/>
        </w:rPr>
        <w:t>La demande est valable pour le type de contribution suivant</w:t>
      </w:r>
      <w:r w:rsidRPr="005F2A52">
        <w:rPr>
          <w:rFonts w:ascii="Fago Pro" w:hAnsi="Fago Pro"/>
          <w:bCs/>
          <w:sz w:val="22"/>
          <w:szCs w:val="22"/>
          <w:lang w:val="fr-CH"/>
        </w:rPr>
        <w:t xml:space="preserve"> (veuillez cocher la case correspondante)</w:t>
      </w:r>
    </w:p>
    <w:p w14:paraId="2584390B" w14:textId="0B3C5D64" w:rsidR="00265ECF" w:rsidRPr="00C534DB" w:rsidRDefault="00BB4775" w:rsidP="00C534DB">
      <w:pPr>
        <w:pStyle w:val="Listenabsatz"/>
        <w:ind w:left="284"/>
        <w:rPr>
          <w:rFonts w:ascii="Fago Pro" w:hAnsi="Fago Pro"/>
          <w:bCs/>
          <w:sz w:val="22"/>
          <w:szCs w:val="22"/>
          <w:lang w:val="fr-CH"/>
        </w:rPr>
      </w:pPr>
      <w:sdt>
        <w:sdtPr>
          <w:rPr>
            <w:rFonts w:ascii="Fago Pro" w:eastAsia="MS Gothic" w:hAnsi="Fago Pro" w:cstheme="minorHAnsi"/>
            <w:kern w:val="32"/>
            <w:sz w:val="22"/>
            <w:szCs w:val="22"/>
            <w:lang w:val="fr-CH"/>
          </w:rPr>
          <w:id w:val="-1393187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65ECF" w:rsidRPr="005F2A52">
            <w:rPr>
              <w:rFonts w:ascii="MS Gothic" w:eastAsia="MS Gothic" w:hAnsi="MS Gothic" w:cstheme="minorHAnsi" w:hint="eastAsia"/>
              <w:kern w:val="32"/>
              <w:sz w:val="22"/>
              <w:szCs w:val="22"/>
              <w:lang w:val="fr-CH"/>
            </w:rPr>
            <w:t>☐</w:t>
          </w:r>
        </w:sdtContent>
      </w:sdt>
      <w:r w:rsidR="00265ECF" w:rsidRPr="005F2A52">
        <w:rPr>
          <w:rFonts w:ascii="Fago Pro" w:hAnsi="Fago Pro" w:cstheme="minorHAnsi"/>
          <w:kern w:val="32"/>
          <w:sz w:val="22"/>
          <w:szCs w:val="22"/>
          <w:lang w:val="fr-CH"/>
        </w:rPr>
        <w:t xml:space="preserve"> </w:t>
      </w:r>
      <w:r w:rsidR="00265ECF" w:rsidRPr="005F2A52">
        <w:rPr>
          <w:rFonts w:ascii="Fago Pro" w:hAnsi="Fago Pro" w:cstheme="minorHAnsi"/>
          <w:kern w:val="32"/>
          <w:sz w:val="22"/>
          <w:szCs w:val="22"/>
          <w:lang w:val="fr-CH"/>
        </w:rPr>
        <w:tab/>
      </w:r>
      <w:hyperlink r:id="rId12" w:history="1">
        <w:r w:rsidR="00C534DB" w:rsidRPr="00C534DB">
          <w:rPr>
            <w:rStyle w:val="Hyperlink"/>
            <w:rFonts w:ascii="Fago Pro" w:hAnsi="Fago Pro"/>
            <w:bCs/>
            <w:sz w:val="22"/>
            <w:szCs w:val="22"/>
            <w:lang w:val="fr-CH"/>
          </w:rPr>
          <w:t xml:space="preserve">« Promotion des </w:t>
        </w:r>
        <w:proofErr w:type="gramStart"/>
        <w:r w:rsidR="00C534DB" w:rsidRPr="00C534DB">
          <w:rPr>
            <w:rStyle w:val="Hyperlink"/>
            <w:rFonts w:ascii="Fago Pro" w:hAnsi="Fago Pro"/>
            <w:bCs/>
            <w:sz w:val="22"/>
            <w:szCs w:val="22"/>
            <w:lang w:val="fr-CH"/>
          </w:rPr>
          <w:t>femmes:</w:t>
        </w:r>
        <w:proofErr w:type="gramEnd"/>
        <w:r w:rsidR="00C534DB" w:rsidRPr="00C534DB">
          <w:rPr>
            <w:rStyle w:val="Hyperlink"/>
            <w:rFonts w:ascii="Fago Pro" w:hAnsi="Fago Pro"/>
            <w:bCs/>
            <w:sz w:val="22"/>
            <w:szCs w:val="22"/>
            <w:lang w:val="fr-CH"/>
          </w:rPr>
          <w:t xml:space="preserve"> entraîneurs (nationaux) de l’élite et de la relève »</w:t>
        </w:r>
      </w:hyperlink>
    </w:p>
    <w:p w14:paraId="5C8D2FF7" w14:textId="7650BB16" w:rsidR="00265ECF" w:rsidRPr="005F2A52" w:rsidRDefault="00265ECF" w:rsidP="00265ECF">
      <w:pPr>
        <w:pStyle w:val="Listenabsatz"/>
        <w:ind w:left="284"/>
        <w:rPr>
          <w:rFonts w:ascii="Fago Pro" w:hAnsi="Fago Pro"/>
          <w:sz w:val="22"/>
          <w:szCs w:val="22"/>
          <w:lang w:val="fr-CH"/>
        </w:rPr>
      </w:pPr>
      <w:r w:rsidRPr="36631045">
        <w:rPr>
          <w:rFonts w:ascii="Fago Pro" w:hAnsi="Fago Pro" w:cstheme="minorBidi"/>
          <w:sz w:val="22"/>
          <w:szCs w:val="22"/>
          <w:lang w:val="fr-CH"/>
        </w:rPr>
        <w:t xml:space="preserve">            </w:t>
      </w:r>
      <w:sdt>
        <w:sdtPr>
          <w:rPr>
            <w:rFonts w:ascii="Fago Pro" w:eastAsia="MS Gothic" w:hAnsi="Fago Pro" w:cstheme="minorBidi"/>
            <w:sz w:val="22"/>
            <w:szCs w:val="22"/>
            <w:lang w:val="fr-CH"/>
          </w:rPr>
          <w:id w:val="649878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7EC6">
            <w:rPr>
              <w:rFonts w:ascii="MS Gothic" w:eastAsia="MS Gothic" w:hAnsi="MS Gothic" w:cstheme="minorBidi" w:hint="eastAsia"/>
              <w:sz w:val="22"/>
              <w:szCs w:val="22"/>
              <w:lang w:val="fr-CH"/>
            </w:rPr>
            <w:t>☐</w:t>
          </w:r>
        </w:sdtContent>
      </w:sdt>
      <w:r w:rsidRPr="36631045">
        <w:rPr>
          <w:rFonts w:ascii="Fago Pro" w:hAnsi="Fago Pro" w:cstheme="minorBidi"/>
          <w:sz w:val="22"/>
          <w:szCs w:val="22"/>
          <w:lang w:val="fr-CH"/>
        </w:rPr>
        <w:t xml:space="preserve">   </w:t>
      </w:r>
      <w:r w:rsidR="005F2A52" w:rsidRPr="36631045">
        <w:rPr>
          <w:rFonts w:ascii="Fago Pro" w:hAnsi="Fago Pro" w:cstheme="minorBidi"/>
          <w:sz w:val="22"/>
          <w:szCs w:val="22"/>
          <w:lang w:val="fr-CH"/>
        </w:rPr>
        <w:t>Entraîneur déjà salariée</w:t>
      </w:r>
      <w:r w:rsidR="00C534DB" w:rsidRPr="36631045">
        <w:rPr>
          <w:rFonts w:ascii="Fago Pro" w:hAnsi="Fago Pro" w:cstheme="minorBidi"/>
          <w:sz w:val="22"/>
          <w:szCs w:val="22"/>
          <w:lang w:val="fr-CH"/>
        </w:rPr>
        <w:t>/mandatée</w:t>
      </w:r>
    </w:p>
    <w:p w14:paraId="2F75EFD2" w14:textId="7D65C389" w:rsidR="00265ECF" w:rsidRPr="005F2A52" w:rsidRDefault="00265ECF" w:rsidP="00265ECF">
      <w:pPr>
        <w:pStyle w:val="Listenabsatz"/>
        <w:ind w:left="284" w:firstLine="425"/>
        <w:rPr>
          <w:rFonts w:ascii="Fago Pro" w:hAnsi="Fago Pro"/>
          <w:sz w:val="22"/>
          <w:szCs w:val="22"/>
          <w:lang w:val="fr-CH"/>
        </w:rPr>
      </w:pPr>
      <w:r w:rsidRPr="36631045">
        <w:rPr>
          <w:rFonts w:ascii="Fago Pro" w:eastAsia="MS Gothic" w:hAnsi="Fago Pro" w:cstheme="minorBidi"/>
          <w:sz w:val="28"/>
          <w:szCs w:val="28"/>
          <w:lang w:val="fr-CH"/>
        </w:rPr>
        <w:t xml:space="preserve">  </w:t>
      </w:r>
      <w:r w:rsidRPr="36631045">
        <w:rPr>
          <w:rFonts w:ascii="Fago Pro" w:eastAsia="MS Gothic" w:hAnsi="Fago Pro" w:cstheme="minorBidi"/>
          <w:sz w:val="22"/>
          <w:szCs w:val="22"/>
          <w:lang w:val="fr-CH"/>
        </w:rPr>
        <w:t xml:space="preserve"> </w:t>
      </w:r>
      <w:sdt>
        <w:sdtPr>
          <w:rPr>
            <w:rFonts w:ascii="Fago Pro" w:eastAsia="MS Gothic" w:hAnsi="Fago Pro" w:cstheme="minorBidi"/>
            <w:sz w:val="22"/>
            <w:szCs w:val="22"/>
            <w:lang w:val="fr-CH"/>
          </w:rPr>
          <w:id w:val="8920892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3034F8E5" w:rsidRPr="36631045">
            <w:rPr>
              <w:rFonts w:ascii="MS Gothic" w:eastAsia="MS Gothic" w:hAnsi="MS Gothic" w:cstheme="minorBidi"/>
              <w:sz w:val="22"/>
              <w:szCs w:val="22"/>
              <w:lang w:val="fr-CH"/>
            </w:rPr>
            <w:t>☐</w:t>
          </w:r>
        </w:sdtContent>
      </w:sdt>
      <w:r w:rsidRPr="36631045">
        <w:rPr>
          <w:rFonts w:ascii="Fago Pro" w:hAnsi="Fago Pro" w:cstheme="minorBidi"/>
          <w:sz w:val="22"/>
          <w:szCs w:val="22"/>
          <w:lang w:val="fr-CH"/>
        </w:rPr>
        <w:t xml:space="preserve">   </w:t>
      </w:r>
      <w:r w:rsidR="005F2A52" w:rsidRPr="36631045">
        <w:rPr>
          <w:rFonts w:ascii="Fago Pro" w:hAnsi="Fago Pro"/>
          <w:sz w:val="22"/>
          <w:szCs w:val="22"/>
          <w:lang w:val="fr-CH"/>
        </w:rPr>
        <w:t xml:space="preserve">Recrutement/embauche </w:t>
      </w:r>
      <w:proofErr w:type="gramStart"/>
      <w:r w:rsidR="005F2A52" w:rsidRPr="36631045">
        <w:rPr>
          <w:rFonts w:ascii="Fago Pro" w:hAnsi="Fago Pro"/>
          <w:sz w:val="22"/>
          <w:szCs w:val="22"/>
          <w:lang w:val="fr-CH"/>
        </w:rPr>
        <w:t>d'une entraîneur supplémentaire</w:t>
      </w:r>
      <w:proofErr w:type="gramEnd"/>
    </w:p>
    <w:p w14:paraId="7FAD32E2" w14:textId="77777777" w:rsidR="00A82BCA" w:rsidRPr="005F2A52" w:rsidRDefault="00A82BCA" w:rsidP="00265ECF">
      <w:pPr>
        <w:pStyle w:val="Listenabsatz"/>
        <w:ind w:left="284" w:firstLine="425"/>
        <w:rPr>
          <w:rFonts w:ascii="Fago Pro" w:hAnsi="Fago Pro"/>
          <w:sz w:val="22"/>
          <w:szCs w:val="22"/>
          <w:lang w:val="fr-CH"/>
        </w:rPr>
      </w:pPr>
    </w:p>
    <w:p w14:paraId="5A7E2401" w14:textId="49C8A2FE" w:rsidR="00265ECF" w:rsidRPr="00C534DB" w:rsidRDefault="00BB4775" w:rsidP="00C534DB">
      <w:pPr>
        <w:pStyle w:val="Listenabsatz"/>
        <w:ind w:left="709" w:right="-286" w:hanging="425"/>
        <w:rPr>
          <w:lang w:val="fr-FR"/>
        </w:rPr>
      </w:pPr>
      <w:sdt>
        <w:sdtPr>
          <w:rPr>
            <w:rFonts w:ascii="Fago Pro" w:eastAsia="MS Gothic" w:hAnsi="Fago Pro"/>
            <w:sz w:val="22"/>
            <w:szCs w:val="22"/>
            <w:lang w:val="fr-CH"/>
          </w:rPr>
          <w:id w:val="8427465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65ECF" w:rsidRPr="005F2A52">
            <w:rPr>
              <w:rFonts w:ascii="MS Gothic" w:eastAsia="MS Gothic" w:hAnsi="MS Gothic" w:hint="eastAsia"/>
              <w:sz w:val="22"/>
              <w:szCs w:val="22"/>
              <w:lang w:val="fr-CH"/>
            </w:rPr>
            <w:t>☐</w:t>
          </w:r>
        </w:sdtContent>
      </w:sdt>
      <w:r w:rsidR="00265ECF" w:rsidRPr="005F2A52">
        <w:rPr>
          <w:rFonts w:ascii="Fago Pro" w:hAnsi="Fago Pro"/>
          <w:sz w:val="22"/>
          <w:szCs w:val="22"/>
          <w:lang w:val="fr-CH"/>
        </w:rPr>
        <w:t xml:space="preserve"> </w:t>
      </w:r>
      <w:r w:rsidR="00265ECF" w:rsidRPr="005F2A52">
        <w:rPr>
          <w:rFonts w:ascii="Fago Pro" w:hAnsi="Fago Pro"/>
          <w:sz w:val="22"/>
          <w:szCs w:val="22"/>
          <w:lang w:val="fr-CH"/>
        </w:rPr>
        <w:tab/>
      </w:r>
      <w:hyperlink r:id="rId13" w:history="1">
        <w:r w:rsidR="00C534DB" w:rsidRPr="00C534DB">
          <w:rPr>
            <w:rStyle w:val="Hyperlink"/>
            <w:rFonts w:ascii="Fago Pro" w:hAnsi="Fago Pro"/>
            <w:bCs/>
            <w:sz w:val="22"/>
            <w:szCs w:val="22"/>
            <w:lang w:val="fr-CH"/>
          </w:rPr>
          <w:t>« Formation/formation continue et planification de carrière des entraîneurs de la relève »</w:t>
        </w:r>
      </w:hyperlink>
    </w:p>
    <w:p w14:paraId="11455C44" w14:textId="77777777" w:rsidR="005E25C0" w:rsidRDefault="005E25C0" w:rsidP="00E7768C">
      <w:pPr>
        <w:rPr>
          <w:rFonts w:ascii="Fago Pro" w:hAnsi="Fago Pro"/>
          <w:b/>
          <w:sz w:val="22"/>
          <w:szCs w:val="22"/>
          <w:lang w:val="fr-CH"/>
        </w:rPr>
      </w:pPr>
    </w:p>
    <w:p w14:paraId="71EB3CD3" w14:textId="77777777" w:rsidR="00C534DB" w:rsidRPr="005F2A52" w:rsidRDefault="00C534DB" w:rsidP="00E7768C">
      <w:pPr>
        <w:rPr>
          <w:rFonts w:ascii="Fago Pro" w:hAnsi="Fago Pro"/>
          <w:b/>
          <w:sz w:val="22"/>
          <w:szCs w:val="22"/>
          <w:lang w:val="fr-CH"/>
        </w:rPr>
      </w:pPr>
    </w:p>
    <w:p w14:paraId="62C56B30" w14:textId="7A3DD657" w:rsidR="00057C6B" w:rsidRPr="0070235B" w:rsidRDefault="0070235B" w:rsidP="00596065">
      <w:pPr>
        <w:pStyle w:val="Listenabsatz"/>
        <w:numPr>
          <w:ilvl w:val="0"/>
          <w:numId w:val="43"/>
        </w:numPr>
        <w:ind w:left="284" w:hanging="284"/>
        <w:rPr>
          <w:rFonts w:asciiTheme="minorHAnsi" w:hAnsiTheme="minorHAnsi" w:cstheme="minorHAnsi"/>
          <w:b/>
          <w:sz w:val="22"/>
          <w:szCs w:val="22"/>
          <w:lang w:val="fr-CH"/>
        </w:rPr>
      </w:pPr>
      <w:r>
        <w:rPr>
          <w:rFonts w:asciiTheme="minorHAnsi" w:hAnsiTheme="minorHAnsi" w:cstheme="minorHAnsi"/>
          <w:b/>
          <w:bCs/>
          <w:sz w:val="22"/>
          <w:szCs w:val="22"/>
          <w:lang w:val="fr-CH"/>
        </w:rPr>
        <w:t>P</w:t>
      </w:r>
      <w:r w:rsidRPr="0070235B">
        <w:rPr>
          <w:rFonts w:asciiTheme="minorHAnsi" w:hAnsiTheme="minorHAnsi" w:cstheme="minorHAnsi"/>
          <w:b/>
          <w:bCs/>
          <w:sz w:val="22"/>
          <w:szCs w:val="22"/>
          <w:lang w:val="fr-CH"/>
        </w:rPr>
        <w:t>lanification des mesures et des investissements</w:t>
      </w:r>
      <w:r w:rsidR="00057C6B" w:rsidRPr="0070235B">
        <w:rPr>
          <w:rFonts w:asciiTheme="minorHAnsi" w:hAnsiTheme="minorHAnsi" w:cstheme="minorHAnsi"/>
          <w:b/>
          <w:bCs/>
          <w:sz w:val="22"/>
          <w:szCs w:val="22"/>
          <w:lang w:val="fr-CH"/>
        </w:rPr>
        <w:t xml:space="preserve"> «</w:t>
      </w:r>
      <w:r>
        <w:rPr>
          <w:rFonts w:asciiTheme="minorHAnsi" w:hAnsiTheme="minorHAnsi" w:cstheme="minorHAnsi"/>
          <w:b/>
          <w:bCs/>
          <w:sz w:val="22"/>
          <w:szCs w:val="22"/>
          <w:lang w:val="fr-CH"/>
        </w:rPr>
        <w:t xml:space="preserve"> </w:t>
      </w:r>
      <w:r w:rsidRPr="0070235B">
        <w:rPr>
          <w:rFonts w:asciiTheme="minorHAnsi" w:hAnsiTheme="minorHAnsi" w:cstheme="minorHAnsi"/>
          <w:b/>
          <w:bCs/>
          <w:sz w:val="22"/>
          <w:szCs w:val="22"/>
          <w:lang w:val="fr-CH"/>
        </w:rPr>
        <w:t>Contributions de soutien aux entraîneurs</w:t>
      </w:r>
      <w:r>
        <w:rPr>
          <w:rFonts w:asciiTheme="minorHAnsi" w:hAnsiTheme="minorHAnsi" w:cstheme="minorHAnsi"/>
          <w:b/>
          <w:bCs/>
          <w:sz w:val="22"/>
          <w:szCs w:val="22"/>
          <w:lang w:val="fr-CH"/>
        </w:rPr>
        <w:t xml:space="preserve"> </w:t>
      </w:r>
      <w:r w:rsidR="00057C6B" w:rsidRPr="0070235B">
        <w:rPr>
          <w:rFonts w:asciiTheme="minorHAnsi" w:hAnsiTheme="minorHAnsi" w:cstheme="minorHAnsi"/>
          <w:b/>
          <w:bCs/>
          <w:sz w:val="22"/>
          <w:szCs w:val="22"/>
          <w:lang w:val="fr-CH"/>
        </w:rPr>
        <w:t>» 2024</w:t>
      </w:r>
      <w:r w:rsidR="00E7768C" w:rsidRPr="0070235B">
        <w:rPr>
          <w:rFonts w:asciiTheme="minorHAnsi" w:hAnsiTheme="minorHAnsi" w:cstheme="minorHAnsi"/>
          <w:b/>
          <w:bCs/>
          <w:sz w:val="22"/>
          <w:szCs w:val="22"/>
          <w:lang w:val="fr-CH"/>
        </w:rPr>
        <w:t>-2026</w:t>
      </w:r>
    </w:p>
    <w:p w14:paraId="2D6A07D6" w14:textId="77777777" w:rsidR="00057C6B" w:rsidRPr="0070235B" w:rsidRDefault="00057C6B" w:rsidP="00057C6B">
      <w:pPr>
        <w:rPr>
          <w:rFonts w:asciiTheme="minorHAnsi" w:hAnsiTheme="minorHAnsi" w:cstheme="minorHAnsi"/>
          <w:sz w:val="22"/>
          <w:szCs w:val="22"/>
          <w:lang w:val="fr-CH"/>
        </w:rPr>
      </w:pPr>
    </w:p>
    <w:p w14:paraId="0847526A" w14:textId="5ADB6C4D" w:rsidR="009931DC" w:rsidRDefault="0070235B" w:rsidP="00057C6B">
      <w:pPr>
        <w:rPr>
          <w:rFonts w:asciiTheme="minorHAnsi" w:hAnsiTheme="minorHAnsi" w:cstheme="minorHAnsi"/>
          <w:sz w:val="22"/>
          <w:szCs w:val="22"/>
          <w:lang w:val="fr-CH"/>
        </w:rPr>
      </w:pPr>
      <w:r w:rsidRPr="0070235B">
        <w:rPr>
          <w:rFonts w:asciiTheme="minorHAnsi" w:hAnsiTheme="minorHAnsi" w:cstheme="minorHAnsi"/>
          <w:sz w:val="22"/>
          <w:szCs w:val="22"/>
          <w:lang w:val="fr-CH"/>
        </w:rPr>
        <w:t>Les mesures découlent de l'analyse de la situation, se rapportent au développement de l'entraîneu</w:t>
      </w:r>
      <w:r w:rsidR="00D8286F">
        <w:rPr>
          <w:rFonts w:asciiTheme="minorHAnsi" w:hAnsiTheme="minorHAnsi" w:cstheme="minorHAnsi"/>
          <w:sz w:val="22"/>
          <w:szCs w:val="22"/>
          <w:lang w:val="fr-CH"/>
        </w:rPr>
        <w:t>r</w:t>
      </w:r>
      <w:r w:rsidRPr="0070235B">
        <w:rPr>
          <w:rFonts w:asciiTheme="minorHAnsi" w:hAnsiTheme="minorHAnsi" w:cstheme="minorHAnsi"/>
          <w:sz w:val="22"/>
          <w:szCs w:val="22"/>
          <w:lang w:val="fr-CH"/>
        </w:rPr>
        <w:t xml:space="preserve"> et sont définies dans une planification de 2 à 3 ans.</w:t>
      </w:r>
    </w:p>
    <w:p w14:paraId="1A8910EF" w14:textId="77777777" w:rsidR="0070235B" w:rsidRPr="0070235B" w:rsidRDefault="0070235B" w:rsidP="00057C6B">
      <w:pPr>
        <w:rPr>
          <w:rFonts w:asciiTheme="minorHAnsi" w:hAnsiTheme="minorHAnsi" w:cstheme="minorHAnsi"/>
          <w:b/>
          <w:bCs/>
          <w:sz w:val="22"/>
          <w:szCs w:val="22"/>
          <w:lang w:val="fr-CH"/>
        </w:rPr>
      </w:pPr>
    </w:p>
    <w:p w14:paraId="57BB6D70" w14:textId="58246BC5" w:rsidR="00057C6B" w:rsidRPr="002B3D1D" w:rsidRDefault="00057C6B" w:rsidP="00057C6B">
      <w:pPr>
        <w:rPr>
          <w:rFonts w:asciiTheme="minorHAnsi" w:hAnsiTheme="minorHAnsi" w:cstheme="minorHAnsi"/>
          <w:b/>
          <w:bCs/>
          <w:sz w:val="22"/>
          <w:szCs w:val="22"/>
          <w:lang w:val="fr-FR"/>
        </w:rPr>
      </w:pPr>
      <w:r w:rsidRPr="002B3D1D">
        <w:rPr>
          <w:rFonts w:asciiTheme="minorHAnsi" w:hAnsiTheme="minorHAnsi" w:cstheme="minorHAnsi"/>
          <w:b/>
          <w:bCs/>
          <w:sz w:val="22"/>
          <w:szCs w:val="22"/>
          <w:lang w:val="fr-FR"/>
        </w:rPr>
        <w:t>Controlling</w:t>
      </w:r>
    </w:p>
    <w:p w14:paraId="7B225BB4" w14:textId="5BBFC0F1" w:rsidR="00256721" w:rsidRDefault="0070235B">
      <w:pPr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  <w:lang w:val="fr-CH"/>
        </w:rPr>
      </w:pPr>
      <w:r w:rsidRPr="0070235B"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  <w:lang w:val="fr-CH"/>
        </w:rPr>
        <w:t xml:space="preserve">Swiss Olympic procède au controlling annuel sur la base de la planification des mesures et </w:t>
      </w:r>
      <w:r w:rsidR="000F687F" w:rsidRPr="0070235B"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  <w:lang w:val="fr-CH"/>
        </w:rPr>
        <w:t>des investissements définis</w:t>
      </w:r>
      <w:r w:rsidRPr="0070235B"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  <w:lang w:val="fr-CH"/>
        </w:rPr>
        <w:t>. Un relevé des coûts ainsi qu'un rapport écrit sont exigés et doivent être remis à Swiss Olympic à la fin de chaque année. Swiss Olympic a le droit de consulter à tout moment toutes les pièces justificatives et tous les documents en rapport avec l'utilisation de la contribution d'encouragement.</w:t>
      </w:r>
    </w:p>
    <w:p w14:paraId="5391958F" w14:textId="77777777" w:rsidR="00005D78" w:rsidRDefault="00005D78">
      <w:pPr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  <w:lang w:val="fr-CH"/>
        </w:rPr>
      </w:pPr>
    </w:p>
    <w:p w14:paraId="75BFA51C" w14:textId="77777777" w:rsidR="00005D78" w:rsidRDefault="00005D78" w:rsidP="00005D78">
      <w:pPr>
        <w:rPr>
          <w:rFonts w:ascii="Calibri" w:hAnsi="Calibri"/>
          <w:b/>
          <w:bCs/>
          <w:szCs w:val="22"/>
          <w:lang w:val="fr-FR" w:eastAsia="en-US"/>
        </w:rPr>
      </w:pPr>
      <w:r>
        <w:rPr>
          <w:b/>
          <w:bCs/>
          <w:lang w:val="fr-FR" w:eastAsia="en-US"/>
        </w:rPr>
        <w:lastRenderedPageBreak/>
        <w:t xml:space="preserve">Instructions pour la soumission de la demande </w:t>
      </w:r>
    </w:p>
    <w:p w14:paraId="542E112A" w14:textId="2F233F78" w:rsidR="00005D78" w:rsidRDefault="00005D78" w:rsidP="00005D78">
      <w:pPr>
        <w:rPr>
          <w:lang w:val="fr-FR" w:eastAsia="en-US"/>
        </w:rPr>
      </w:pPr>
      <w:r>
        <w:rPr>
          <w:lang w:val="fr-FR" w:eastAsia="en-US"/>
        </w:rPr>
        <w:t xml:space="preserve">Vous avez deux options : Soit vous remplissez directement vos données dans le tableau ci-dessous et vous nous renvoyez le formulaire de demande complété. </w:t>
      </w:r>
      <w:proofErr w:type="gramStart"/>
      <w:r>
        <w:rPr>
          <w:lang w:val="fr-FR" w:eastAsia="en-US"/>
        </w:rPr>
        <w:t>Soit vous</w:t>
      </w:r>
      <w:proofErr w:type="gramEnd"/>
      <w:r>
        <w:rPr>
          <w:lang w:val="fr-FR" w:eastAsia="en-US"/>
        </w:rPr>
        <w:t xml:space="preserve"> remplissez le tableau en cliquant sur le lien </w:t>
      </w:r>
      <w:hyperlink r:id="rId14" w:history="1">
        <w:r w:rsidRPr="003F1A83">
          <w:rPr>
            <w:rStyle w:val="Hyperlink"/>
            <w:lang w:val="fr-FR" w:eastAsia="en-US"/>
          </w:rPr>
          <w:t>«Reporting»</w:t>
        </w:r>
      </w:hyperlink>
      <w:r>
        <w:rPr>
          <w:lang w:val="fr-FR" w:eastAsia="en-US"/>
        </w:rPr>
        <w:t xml:space="preserve"> et vous nous envoyez le fichier Excel complété, accompagné du présent formulaire de demande, par e-mail à </w:t>
      </w:r>
      <w:hyperlink r:id="rId15" w:history="1">
        <w:r>
          <w:rPr>
            <w:rStyle w:val="Hyperlink"/>
            <w:lang w:val="fr-FR" w:eastAsia="en-US"/>
          </w:rPr>
          <w:t>sport@swissolympic.ch</w:t>
        </w:r>
      </w:hyperlink>
      <w:r>
        <w:rPr>
          <w:lang w:val="fr-FR" w:eastAsia="en-US"/>
        </w:rPr>
        <w:t>.</w:t>
      </w:r>
    </w:p>
    <w:p w14:paraId="4FCB66D0" w14:textId="77777777" w:rsidR="00005D78" w:rsidRDefault="00005D78">
      <w:pPr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  <w:lang w:val="fr-CH"/>
        </w:rPr>
      </w:pPr>
    </w:p>
    <w:bookmarkStart w:id="0" w:name="_MON_1793186753"/>
    <w:bookmarkEnd w:id="0"/>
    <w:p w14:paraId="70574B60" w14:textId="6ECEEE8A" w:rsidR="00005D78" w:rsidRDefault="009C7EC6">
      <w:pPr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  <w:lang w:val="fr-CH"/>
        </w:rPr>
      </w:pPr>
      <w:r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  <w:lang w:val="fr-CH"/>
        </w:rPr>
        <w:object w:dxaOrig="20586" w:dyaOrig="20985" w14:anchorId="79965A6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0.5pt;height:478.3pt" o:ole="">
            <v:imagedata r:id="rId16" o:title=""/>
          </v:shape>
          <o:OLEObject Type="Embed" ProgID="Excel.Sheet.12" ShapeID="_x0000_i1025" DrawAspect="Content" ObjectID="_1793532751" r:id="rId17"/>
        </w:object>
      </w:r>
    </w:p>
    <w:p w14:paraId="154C5B79" w14:textId="77777777" w:rsidR="00C10847" w:rsidRDefault="00C10847" w:rsidP="00C10847">
      <w:pPr>
        <w:rPr>
          <w:b/>
          <w:sz w:val="22"/>
        </w:rPr>
      </w:pPr>
    </w:p>
    <w:p w14:paraId="1CDE6659" w14:textId="68D53ED0" w:rsidR="00C10847" w:rsidRPr="00561A1B" w:rsidRDefault="00C10847" w:rsidP="00C10847">
      <w:pPr>
        <w:rPr>
          <w:bCs/>
          <w:i/>
          <w:iCs/>
          <w:sz w:val="22"/>
        </w:rPr>
      </w:pPr>
      <w:r w:rsidRPr="00353C60">
        <w:rPr>
          <w:b/>
          <w:sz w:val="22"/>
        </w:rPr>
        <w:t xml:space="preserve">Exemples de mesures possibles et de prise en charge des coûts </w:t>
      </w:r>
      <w:r>
        <w:rPr>
          <w:b/>
          <w:sz w:val="22"/>
        </w:rPr>
        <w:br/>
      </w:r>
      <w:r w:rsidRPr="00561A1B">
        <w:rPr>
          <w:bCs/>
          <w:i/>
          <w:iCs/>
          <w:sz w:val="22"/>
        </w:rPr>
        <w:t xml:space="preserve">• Pour </w:t>
      </w:r>
      <w:proofErr w:type="spellStart"/>
      <w:r w:rsidRPr="00561A1B">
        <w:rPr>
          <w:bCs/>
          <w:i/>
          <w:iCs/>
          <w:sz w:val="22"/>
        </w:rPr>
        <w:t>Scholarship</w:t>
      </w:r>
      <w:proofErr w:type="spellEnd"/>
      <w:r w:rsidRPr="00561A1B">
        <w:rPr>
          <w:bCs/>
          <w:i/>
          <w:iCs/>
          <w:sz w:val="22"/>
        </w:rPr>
        <w:t xml:space="preserve"> </w:t>
      </w:r>
      <w:proofErr w:type="spellStart"/>
      <w:r w:rsidRPr="00561A1B">
        <w:rPr>
          <w:bCs/>
          <w:i/>
          <w:iCs/>
          <w:sz w:val="22"/>
        </w:rPr>
        <w:t>cours</w:t>
      </w:r>
      <w:proofErr w:type="spellEnd"/>
      <w:r w:rsidRPr="00561A1B">
        <w:rPr>
          <w:bCs/>
          <w:i/>
          <w:iCs/>
          <w:sz w:val="22"/>
        </w:rPr>
        <w:t xml:space="preserve">: J+S </w:t>
      </w:r>
      <w:proofErr w:type="spellStart"/>
      <w:r w:rsidRPr="00561A1B">
        <w:rPr>
          <w:bCs/>
          <w:i/>
          <w:iCs/>
          <w:sz w:val="22"/>
        </w:rPr>
        <w:t>technique</w:t>
      </w:r>
      <w:proofErr w:type="spellEnd"/>
      <w:r w:rsidRPr="00561A1B">
        <w:rPr>
          <w:bCs/>
          <w:i/>
          <w:iCs/>
          <w:sz w:val="22"/>
        </w:rPr>
        <w:t xml:space="preserve"> et tactique, 13-16.06.2024, 370.-; Coach </w:t>
      </w:r>
      <w:proofErr w:type="spellStart"/>
      <w:r w:rsidRPr="00561A1B">
        <w:rPr>
          <w:bCs/>
          <w:i/>
          <w:iCs/>
          <w:sz w:val="22"/>
        </w:rPr>
        <w:t>to</w:t>
      </w:r>
      <w:proofErr w:type="spellEnd"/>
      <w:r w:rsidRPr="00561A1B">
        <w:rPr>
          <w:bCs/>
          <w:i/>
          <w:iCs/>
          <w:sz w:val="22"/>
        </w:rPr>
        <w:t xml:space="preserve"> </w:t>
      </w:r>
      <w:proofErr w:type="spellStart"/>
      <w:r w:rsidRPr="00561A1B">
        <w:rPr>
          <w:bCs/>
          <w:i/>
          <w:iCs/>
          <w:sz w:val="22"/>
        </w:rPr>
        <w:t>coach</w:t>
      </w:r>
      <w:proofErr w:type="spellEnd"/>
      <w:r w:rsidRPr="00561A1B">
        <w:rPr>
          <w:bCs/>
          <w:i/>
          <w:iCs/>
          <w:sz w:val="22"/>
        </w:rPr>
        <w:t xml:space="preserve">: Hans Muster, 10 jours à 400.-, stage unique à un camp d'entraînement et </w:t>
      </w:r>
      <w:proofErr w:type="spellStart"/>
      <w:r w:rsidRPr="00561A1B">
        <w:rPr>
          <w:bCs/>
          <w:i/>
          <w:iCs/>
          <w:sz w:val="22"/>
        </w:rPr>
        <w:t>une</w:t>
      </w:r>
      <w:proofErr w:type="spellEnd"/>
      <w:r w:rsidRPr="00561A1B">
        <w:rPr>
          <w:bCs/>
          <w:i/>
          <w:iCs/>
          <w:sz w:val="22"/>
        </w:rPr>
        <w:t xml:space="preserve"> </w:t>
      </w:r>
      <w:proofErr w:type="spellStart"/>
      <w:r w:rsidRPr="00561A1B">
        <w:rPr>
          <w:bCs/>
          <w:i/>
          <w:iCs/>
          <w:sz w:val="22"/>
        </w:rPr>
        <w:t>compétition</w:t>
      </w:r>
      <w:proofErr w:type="spellEnd"/>
      <w:r w:rsidRPr="00561A1B">
        <w:rPr>
          <w:bCs/>
          <w:i/>
          <w:iCs/>
          <w:sz w:val="22"/>
        </w:rPr>
        <w:t xml:space="preserve"> sportive: CMJ </w:t>
      </w:r>
      <w:proofErr w:type="spellStart"/>
      <w:r w:rsidRPr="00561A1B">
        <w:rPr>
          <w:bCs/>
          <w:i/>
          <w:iCs/>
          <w:sz w:val="22"/>
        </w:rPr>
        <w:t>skating</w:t>
      </w:r>
      <w:proofErr w:type="spellEnd"/>
      <w:r w:rsidRPr="00561A1B">
        <w:rPr>
          <w:bCs/>
          <w:i/>
          <w:iCs/>
          <w:sz w:val="22"/>
        </w:rPr>
        <w:t xml:space="preserve"> Neuchâtel, 08-16.3.2024, 1200.-</w:t>
      </w:r>
      <w:r w:rsidR="00BC7FA8">
        <w:rPr>
          <w:bCs/>
          <w:i/>
          <w:iCs/>
          <w:sz w:val="22"/>
        </w:rPr>
        <w:t xml:space="preserve"> </w:t>
      </w:r>
      <w:proofErr w:type="spellStart"/>
      <w:r w:rsidRPr="00561A1B">
        <w:rPr>
          <w:bCs/>
          <w:i/>
          <w:iCs/>
          <w:sz w:val="22"/>
        </w:rPr>
        <w:t>pour</w:t>
      </w:r>
      <w:proofErr w:type="spellEnd"/>
      <w:r w:rsidRPr="00561A1B">
        <w:rPr>
          <w:bCs/>
          <w:i/>
          <w:iCs/>
          <w:sz w:val="22"/>
        </w:rPr>
        <w:t xml:space="preserve"> </w:t>
      </w:r>
      <w:proofErr w:type="spellStart"/>
      <w:r w:rsidRPr="00561A1B">
        <w:rPr>
          <w:bCs/>
          <w:i/>
          <w:iCs/>
          <w:sz w:val="22"/>
        </w:rPr>
        <w:t>logement</w:t>
      </w:r>
      <w:proofErr w:type="spellEnd"/>
      <w:r w:rsidRPr="00561A1B">
        <w:rPr>
          <w:bCs/>
          <w:i/>
          <w:iCs/>
          <w:sz w:val="22"/>
        </w:rPr>
        <w:t>/</w:t>
      </w:r>
      <w:proofErr w:type="spellStart"/>
      <w:r w:rsidRPr="00561A1B">
        <w:rPr>
          <w:bCs/>
          <w:i/>
          <w:iCs/>
          <w:sz w:val="22"/>
        </w:rPr>
        <w:t>repas</w:t>
      </w:r>
      <w:proofErr w:type="spellEnd"/>
      <w:r w:rsidRPr="00561A1B">
        <w:rPr>
          <w:bCs/>
          <w:i/>
          <w:iCs/>
          <w:sz w:val="22"/>
        </w:rPr>
        <w:t xml:space="preserve">; </w:t>
      </w:r>
      <w:proofErr w:type="spellStart"/>
      <w:r w:rsidRPr="00561A1B">
        <w:rPr>
          <w:bCs/>
          <w:i/>
          <w:iCs/>
          <w:sz w:val="22"/>
        </w:rPr>
        <w:t>mesures</w:t>
      </w:r>
      <w:proofErr w:type="spellEnd"/>
      <w:r w:rsidRPr="00561A1B">
        <w:rPr>
          <w:bCs/>
          <w:i/>
          <w:iCs/>
          <w:sz w:val="22"/>
        </w:rPr>
        <w:t xml:space="preserve"> </w:t>
      </w:r>
      <w:proofErr w:type="spellStart"/>
      <w:r w:rsidRPr="00561A1B">
        <w:rPr>
          <w:bCs/>
          <w:i/>
          <w:iCs/>
          <w:sz w:val="22"/>
        </w:rPr>
        <w:t>salariales</w:t>
      </w:r>
      <w:proofErr w:type="spellEnd"/>
      <w:r w:rsidRPr="00561A1B">
        <w:rPr>
          <w:bCs/>
          <w:i/>
          <w:iCs/>
          <w:sz w:val="22"/>
        </w:rPr>
        <w:t>: 5000.</w:t>
      </w:r>
      <w:r w:rsidR="0003124A" w:rsidRPr="00561A1B">
        <w:rPr>
          <w:bCs/>
          <w:i/>
          <w:iCs/>
          <w:sz w:val="22"/>
        </w:rPr>
        <w:t>-; ...</w:t>
      </w:r>
    </w:p>
    <w:p w14:paraId="1B09351B" w14:textId="532E922C" w:rsidR="00C10847" w:rsidRPr="00561A1B" w:rsidRDefault="00C10847" w:rsidP="00C10847">
      <w:pPr>
        <w:rPr>
          <w:bCs/>
          <w:i/>
          <w:iCs/>
          <w:sz w:val="22"/>
        </w:rPr>
      </w:pPr>
      <w:r w:rsidRPr="00561A1B">
        <w:rPr>
          <w:bCs/>
          <w:i/>
          <w:iCs/>
          <w:sz w:val="22"/>
        </w:rPr>
        <w:t xml:space="preserve">• Pour </w:t>
      </w:r>
      <w:proofErr w:type="spellStart"/>
      <w:r w:rsidRPr="00561A1B">
        <w:rPr>
          <w:bCs/>
          <w:i/>
          <w:iCs/>
          <w:sz w:val="22"/>
        </w:rPr>
        <w:t>les</w:t>
      </w:r>
      <w:proofErr w:type="spellEnd"/>
      <w:r w:rsidRPr="00561A1B">
        <w:rPr>
          <w:bCs/>
          <w:i/>
          <w:iCs/>
          <w:sz w:val="22"/>
        </w:rPr>
        <w:t xml:space="preserve"> CED </w:t>
      </w:r>
      <w:proofErr w:type="spellStart"/>
      <w:r w:rsidRPr="00561A1B">
        <w:rPr>
          <w:bCs/>
          <w:i/>
          <w:iCs/>
          <w:sz w:val="22"/>
        </w:rPr>
        <w:t>sous</w:t>
      </w:r>
      <w:proofErr w:type="spellEnd"/>
      <w:r w:rsidRPr="00561A1B">
        <w:rPr>
          <w:bCs/>
          <w:i/>
          <w:iCs/>
          <w:sz w:val="22"/>
        </w:rPr>
        <w:t xml:space="preserve"> </w:t>
      </w:r>
      <w:proofErr w:type="spellStart"/>
      <w:r w:rsidRPr="00561A1B">
        <w:rPr>
          <w:bCs/>
          <w:i/>
          <w:iCs/>
          <w:sz w:val="22"/>
        </w:rPr>
        <w:t>cours</w:t>
      </w:r>
      <w:proofErr w:type="spellEnd"/>
      <w:r w:rsidRPr="00561A1B">
        <w:rPr>
          <w:bCs/>
          <w:i/>
          <w:iCs/>
          <w:sz w:val="22"/>
        </w:rPr>
        <w:t xml:space="preserve">: </w:t>
      </w:r>
      <w:proofErr w:type="gramStart"/>
      <w:r w:rsidRPr="00561A1B">
        <w:rPr>
          <w:bCs/>
          <w:i/>
          <w:iCs/>
          <w:sz w:val="22"/>
        </w:rPr>
        <w:t>CED Leadership</w:t>
      </w:r>
      <w:proofErr w:type="gramEnd"/>
      <w:r w:rsidRPr="00561A1B">
        <w:rPr>
          <w:bCs/>
          <w:i/>
          <w:iCs/>
          <w:sz w:val="22"/>
        </w:rPr>
        <w:t>, 14-16.10.2024, 2900.</w:t>
      </w:r>
      <w:r w:rsidR="0003124A" w:rsidRPr="00561A1B">
        <w:rPr>
          <w:bCs/>
          <w:i/>
          <w:iCs/>
          <w:sz w:val="22"/>
        </w:rPr>
        <w:t>-;</w:t>
      </w:r>
      <w:r w:rsidRPr="00561A1B">
        <w:rPr>
          <w:bCs/>
          <w:i/>
          <w:iCs/>
          <w:sz w:val="22"/>
        </w:rPr>
        <w:t xml:space="preserve"> </w:t>
      </w:r>
      <w:proofErr w:type="spellStart"/>
      <w:r w:rsidRPr="00561A1B">
        <w:rPr>
          <w:bCs/>
          <w:i/>
          <w:iCs/>
          <w:sz w:val="22"/>
        </w:rPr>
        <w:t>indemnité</w:t>
      </w:r>
      <w:proofErr w:type="spellEnd"/>
      <w:r w:rsidRPr="00561A1B">
        <w:rPr>
          <w:bCs/>
          <w:i/>
          <w:iCs/>
          <w:sz w:val="22"/>
        </w:rPr>
        <w:t xml:space="preserve"> </w:t>
      </w:r>
      <w:proofErr w:type="spellStart"/>
      <w:r w:rsidRPr="00561A1B">
        <w:rPr>
          <w:bCs/>
          <w:i/>
          <w:iCs/>
          <w:sz w:val="22"/>
        </w:rPr>
        <w:t>pour</w:t>
      </w:r>
      <w:proofErr w:type="spellEnd"/>
      <w:r w:rsidRPr="00561A1B">
        <w:rPr>
          <w:bCs/>
          <w:i/>
          <w:iCs/>
          <w:sz w:val="22"/>
        </w:rPr>
        <w:t xml:space="preserve"> </w:t>
      </w:r>
      <w:proofErr w:type="spellStart"/>
      <w:r w:rsidRPr="00561A1B">
        <w:rPr>
          <w:bCs/>
          <w:i/>
          <w:iCs/>
          <w:sz w:val="22"/>
        </w:rPr>
        <w:t>perte</w:t>
      </w:r>
      <w:proofErr w:type="spellEnd"/>
      <w:r w:rsidRPr="00561A1B">
        <w:rPr>
          <w:bCs/>
          <w:i/>
          <w:iCs/>
          <w:sz w:val="22"/>
        </w:rPr>
        <w:t xml:space="preserve"> de </w:t>
      </w:r>
      <w:proofErr w:type="spellStart"/>
      <w:r w:rsidRPr="00561A1B">
        <w:rPr>
          <w:bCs/>
          <w:i/>
          <w:iCs/>
          <w:sz w:val="22"/>
        </w:rPr>
        <w:t>gain</w:t>
      </w:r>
      <w:proofErr w:type="spellEnd"/>
      <w:r w:rsidRPr="00561A1B">
        <w:rPr>
          <w:bCs/>
          <w:i/>
          <w:iCs/>
          <w:sz w:val="22"/>
        </w:rPr>
        <w:t>:</w:t>
      </w:r>
      <w:r w:rsidR="00BC7FA8">
        <w:rPr>
          <w:bCs/>
          <w:i/>
          <w:iCs/>
          <w:sz w:val="22"/>
        </w:rPr>
        <w:t xml:space="preserve"> </w:t>
      </w:r>
      <w:r w:rsidRPr="00561A1B">
        <w:rPr>
          <w:bCs/>
          <w:i/>
          <w:iCs/>
          <w:sz w:val="22"/>
        </w:rPr>
        <w:t>3x220.-; Coach Developer: Hans Muster - 3000.</w:t>
      </w:r>
      <w:r w:rsidR="0003124A" w:rsidRPr="00561A1B">
        <w:rPr>
          <w:bCs/>
          <w:i/>
          <w:iCs/>
          <w:sz w:val="22"/>
        </w:rPr>
        <w:t>-; ...</w:t>
      </w:r>
    </w:p>
    <w:p w14:paraId="3D6E07AA" w14:textId="77777777" w:rsidR="00005D78" w:rsidRDefault="00005D78">
      <w:pPr>
        <w:rPr>
          <w:rStyle w:val="normaltextrun"/>
          <w:rFonts w:asciiTheme="minorHAnsi" w:hAnsiTheme="minorHAnsi" w:cstheme="minorHAnsi"/>
          <w:color w:val="000000"/>
          <w:sz w:val="22"/>
          <w:szCs w:val="22"/>
          <w:shd w:val="clear" w:color="auto" w:fill="FFFFFF"/>
          <w:lang w:val="fr-CH"/>
        </w:rPr>
      </w:pPr>
    </w:p>
    <w:p w14:paraId="2D7A89B4" w14:textId="0C2EFF80" w:rsidR="00D8286F" w:rsidRPr="0070235B" w:rsidRDefault="00D8286F">
      <w:pPr>
        <w:rPr>
          <w:rFonts w:ascii="Fago Pro" w:hAnsi="Fago Pro"/>
          <w:sz w:val="22"/>
          <w:szCs w:val="22"/>
          <w:lang w:val="fr-CH"/>
        </w:rPr>
        <w:sectPr w:rsidR="00D8286F" w:rsidRPr="0070235B" w:rsidSect="00C534DB">
          <w:headerReference w:type="default" r:id="rId18"/>
          <w:headerReference w:type="first" r:id="rId19"/>
          <w:pgSz w:w="11906" w:h="16838"/>
          <w:pgMar w:top="2268" w:right="1274" w:bottom="993" w:left="1418" w:header="709" w:footer="709" w:gutter="0"/>
          <w:cols w:space="708"/>
          <w:titlePg/>
          <w:docGrid w:linePitch="360"/>
        </w:sectPr>
      </w:pPr>
    </w:p>
    <w:tbl>
      <w:tblPr>
        <w:tblStyle w:val="Tabellenraster"/>
        <w:tblW w:w="14029" w:type="dxa"/>
        <w:tblLook w:val="04A0" w:firstRow="1" w:lastRow="0" w:firstColumn="1" w:lastColumn="0" w:noHBand="0" w:noVBand="1"/>
      </w:tblPr>
      <w:tblGrid>
        <w:gridCol w:w="2263"/>
        <w:gridCol w:w="11766"/>
      </w:tblGrid>
      <w:tr w:rsidR="005A10AA" w:rsidRPr="00531491" w14:paraId="36F0A551" w14:textId="77777777" w:rsidTr="36631045">
        <w:trPr>
          <w:trHeight w:val="69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4F3BCED6" w14:textId="77777777" w:rsidR="005A10AA" w:rsidRPr="00531491" w:rsidRDefault="005A10AA" w:rsidP="00EF05E2">
            <w:pPr>
              <w:rPr>
                <w:rFonts w:asciiTheme="minorHAnsi" w:hAnsiTheme="minorHAnsi" w:cstheme="minorHAnsi"/>
                <w:b/>
                <w:bCs/>
                <w:szCs w:val="20"/>
                <w:lang w:val="fr-CH"/>
              </w:rPr>
            </w:pPr>
            <w:r w:rsidRPr="00531491">
              <w:rPr>
                <w:rFonts w:asciiTheme="minorHAnsi" w:hAnsiTheme="minorHAnsi" w:cstheme="minorHAnsi"/>
                <w:b/>
                <w:bCs/>
                <w:szCs w:val="20"/>
                <w:lang w:val="fr-CH"/>
              </w:rPr>
              <w:lastRenderedPageBreak/>
              <w:t>Formations prévues, y compris le calendrier</w:t>
            </w:r>
          </w:p>
        </w:tc>
        <w:tc>
          <w:tcPr>
            <w:tcW w:w="1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AD2AA" w14:textId="4AE2E611" w:rsidR="005A10AA" w:rsidRPr="00531491" w:rsidRDefault="005A10AA" w:rsidP="36631045">
            <w:pPr>
              <w:rPr>
                <w:rFonts w:asciiTheme="minorHAnsi" w:hAnsiTheme="minorHAnsi" w:cstheme="minorBidi"/>
              </w:rPr>
            </w:pPr>
          </w:p>
        </w:tc>
      </w:tr>
      <w:tr w:rsidR="005A10AA" w:rsidRPr="00531491" w14:paraId="48CF1C79" w14:textId="77777777" w:rsidTr="36631045">
        <w:trPr>
          <w:trHeight w:val="1118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4902DAEF" w14:textId="77777777" w:rsidR="005A10AA" w:rsidRPr="00531491" w:rsidRDefault="005A10AA" w:rsidP="00EF05E2">
            <w:pPr>
              <w:rPr>
                <w:rFonts w:asciiTheme="minorHAnsi" w:hAnsiTheme="minorHAnsi" w:cstheme="minorHAnsi"/>
                <w:b/>
                <w:bCs/>
                <w:szCs w:val="20"/>
                <w:lang w:val="fr-CH"/>
              </w:rPr>
            </w:pPr>
            <w:r w:rsidRPr="00531491">
              <w:rPr>
                <w:rFonts w:asciiTheme="minorHAnsi" w:hAnsiTheme="minorHAnsi" w:cstheme="minorHAnsi"/>
                <w:b/>
                <w:bCs/>
                <w:szCs w:val="20"/>
                <w:lang w:val="fr-CH"/>
              </w:rPr>
              <w:t>Perspectives à moyen et long terme de l'entraîneur au sein de la fédération ?</w:t>
            </w:r>
          </w:p>
        </w:tc>
        <w:tc>
          <w:tcPr>
            <w:tcW w:w="1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5D9BF" w14:textId="77777777" w:rsidR="005A10AA" w:rsidRPr="00531491" w:rsidRDefault="005A10AA" w:rsidP="00EF05E2">
            <w:pPr>
              <w:rPr>
                <w:rFonts w:asciiTheme="minorHAnsi" w:hAnsiTheme="minorHAnsi" w:cstheme="minorHAnsi"/>
                <w:szCs w:val="20"/>
                <w:lang w:val="fr-CH"/>
              </w:rPr>
            </w:pPr>
          </w:p>
        </w:tc>
      </w:tr>
    </w:tbl>
    <w:p w14:paraId="4753713B" w14:textId="77777777" w:rsidR="00C0630D" w:rsidRPr="00531491" w:rsidRDefault="00C0630D" w:rsidP="00675296">
      <w:pPr>
        <w:rPr>
          <w:rFonts w:asciiTheme="minorHAnsi" w:hAnsiTheme="minorHAnsi" w:cstheme="minorHAnsi"/>
          <w:b/>
          <w:szCs w:val="20"/>
        </w:rPr>
      </w:pPr>
    </w:p>
    <w:p w14:paraId="2EA28ABF" w14:textId="4998DD1B" w:rsidR="00A25BBA" w:rsidRPr="00531491" w:rsidRDefault="0070235B" w:rsidP="00305358">
      <w:pPr>
        <w:spacing w:after="120"/>
        <w:jc w:val="both"/>
        <w:rPr>
          <w:rFonts w:asciiTheme="minorHAnsi" w:hAnsiTheme="minorHAnsi" w:cstheme="minorHAnsi"/>
          <w:szCs w:val="20"/>
          <w:lang w:val="fr-CH"/>
        </w:rPr>
      </w:pPr>
      <w:r w:rsidRPr="00531491">
        <w:rPr>
          <w:rFonts w:asciiTheme="minorHAnsi" w:hAnsiTheme="minorHAnsi" w:cstheme="minorHAnsi"/>
          <w:b/>
          <w:bCs/>
          <w:szCs w:val="20"/>
          <w:lang w:val="fr-CH"/>
        </w:rPr>
        <w:t xml:space="preserve">Assessment avec la Formation des entraîneurs Suisse </w:t>
      </w:r>
      <w:r w:rsidR="00305358" w:rsidRPr="00531491">
        <w:rPr>
          <w:rFonts w:asciiTheme="minorHAnsi" w:hAnsiTheme="minorHAnsi" w:cstheme="minorHAnsi"/>
          <w:szCs w:val="20"/>
          <w:lang w:val="fr-CH"/>
        </w:rPr>
        <w:t>:</w:t>
      </w:r>
      <w:r w:rsidRPr="00531491">
        <w:rPr>
          <w:rFonts w:asciiTheme="minorHAnsi" w:hAnsiTheme="minorHAnsi" w:cstheme="minorHAnsi"/>
          <w:szCs w:val="20"/>
          <w:lang w:val="fr-CH"/>
        </w:rPr>
        <w:t xml:space="preserve"> A-t-il eu lieu ou quand est-il prévu ? (</w:t>
      </w:r>
      <w:r w:rsidR="00D7589A">
        <w:rPr>
          <w:rFonts w:asciiTheme="minorHAnsi" w:hAnsiTheme="minorHAnsi" w:cstheme="minorHAnsi"/>
          <w:szCs w:val="20"/>
          <w:lang w:val="fr-CH"/>
        </w:rPr>
        <w:t>V</w:t>
      </w:r>
      <w:r w:rsidRPr="00531491">
        <w:rPr>
          <w:rFonts w:asciiTheme="minorHAnsi" w:hAnsiTheme="minorHAnsi" w:cstheme="minorHAnsi"/>
          <w:szCs w:val="20"/>
          <w:lang w:val="fr-CH"/>
        </w:rPr>
        <w:t xml:space="preserve">euillez cocher la case correspondante) </w:t>
      </w:r>
    </w:p>
    <w:p w14:paraId="2CB17C5B" w14:textId="2DE5BA77" w:rsidR="00A25BBA" w:rsidRPr="00531491" w:rsidRDefault="00BB4775" w:rsidP="00A25BBA">
      <w:pPr>
        <w:rPr>
          <w:rFonts w:asciiTheme="minorHAnsi" w:hAnsiTheme="minorHAnsi" w:cstheme="minorHAnsi"/>
          <w:szCs w:val="20"/>
          <w:lang w:val="fr-CH"/>
        </w:rPr>
      </w:pPr>
      <w:sdt>
        <w:sdtPr>
          <w:rPr>
            <w:rFonts w:asciiTheme="minorHAnsi" w:eastAsia="MS Gothic" w:hAnsiTheme="minorHAnsi" w:cstheme="minorHAnsi"/>
            <w:kern w:val="32"/>
            <w:szCs w:val="20"/>
            <w:lang w:val="fr-CH"/>
          </w:rPr>
          <w:id w:val="-4772948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5358" w:rsidRPr="00531491">
            <w:rPr>
              <w:rFonts w:ascii="Segoe UI Symbol" w:eastAsia="MS Gothic" w:hAnsi="Segoe UI Symbol" w:cs="Segoe UI Symbol"/>
              <w:kern w:val="32"/>
              <w:szCs w:val="20"/>
              <w:lang w:val="fr-CH"/>
            </w:rPr>
            <w:t>☐</w:t>
          </w:r>
        </w:sdtContent>
      </w:sdt>
      <w:r w:rsidR="00A25BBA" w:rsidRPr="00531491">
        <w:rPr>
          <w:rFonts w:asciiTheme="minorHAnsi" w:hAnsiTheme="minorHAnsi" w:cstheme="minorHAnsi"/>
          <w:szCs w:val="20"/>
          <w:lang w:val="fr-CH"/>
        </w:rPr>
        <w:t xml:space="preserve"> </w:t>
      </w:r>
      <w:r w:rsidR="0070235B" w:rsidRPr="00531491">
        <w:rPr>
          <w:rFonts w:asciiTheme="minorHAnsi" w:hAnsiTheme="minorHAnsi" w:cstheme="minorHAnsi"/>
          <w:szCs w:val="20"/>
          <w:lang w:val="fr-CH"/>
        </w:rPr>
        <w:t>Oui</w:t>
      </w:r>
    </w:p>
    <w:p w14:paraId="4660D35B" w14:textId="4CC71A1A" w:rsidR="00E528F6" w:rsidRPr="00531491" w:rsidRDefault="00BB4775" w:rsidP="00A25BBA">
      <w:pPr>
        <w:rPr>
          <w:rFonts w:asciiTheme="minorHAnsi" w:hAnsiTheme="minorHAnsi" w:cstheme="minorHAnsi"/>
          <w:szCs w:val="20"/>
          <w:lang w:val="fr-CH"/>
        </w:rPr>
      </w:pPr>
      <w:sdt>
        <w:sdtPr>
          <w:rPr>
            <w:rFonts w:asciiTheme="minorHAnsi" w:eastAsia="MS Gothic" w:hAnsiTheme="minorHAnsi" w:cstheme="minorHAnsi"/>
            <w:kern w:val="32"/>
            <w:szCs w:val="20"/>
            <w:lang w:val="fr-CH"/>
          </w:rPr>
          <w:id w:val="-17214243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05358" w:rsidRPr="00531491">
            <w:rPr>
              <w:rFonts w:ascii="Segoe UI Symbol" w:eastAsia="MS Gothic" w:hAnsi="Segoe UI Symbol" w:cs="Segoe UI Symbol"/>
              <w:kern w:val="32"/>
              <w:szCs w:val="20"/>
              <w:lang w:val="fr-CH"/>
            </w:rPr>
            <w:t>☐</w:t>
          </w:r>
        </w:sdtContent>
      </w:sdt>
      <w:r w:rsidR="00AC729B" w:rsidRPr="00531491">
        <w:rPr>
          <w:rFonts w:asciiTheme="minorHAnsi" w:hAnsiTheme="minorHAnsi" w:cstheme="minorHAnsi"/>
          <w:szCs w:val="20"/>
          <w:lang w:val="fr-CH"/>
        </w:rPr>
        <w:t xml:space="preserve"> </w:t>
      </w:r>
      <w:r w:rsidR="00A25BBA" w:rsidRPr="00531491">
        <w:rPr>
          <w:rFonts w:asciiTheme="minorHAnsi" w:hAnsiTheme="minorHAnsi" w:cstheme="minorHAnsi"/>
          <w:szCs w:val="20"/>
          <w:lang w:val="fr-CH"/>
        </w:rPr>
        <w:t>N</w:t>
      </w:r>
      <w:r w:rsidR="0070235B" w:rsidRPr="00531491">
        <w:rPr>
          <w:rFonts w:asciiTheme="minorHAnsi" w:hAnsiTheme="minorHAnsi" w:cstheme="minorHAnsi"/>
          <w:szCs w:val="20"/>
          <w:lang w:val="fr-CH"/>
        </w:rPr>
        <w:t>on</w:t>
      </w:r>
    </w:p>
    <w:p w14:paraId="115D1C8D" w14:textId="16697BC0" w:rsidR="00E954B6" w:rsidRDefault="0070235B" w:rsidP="00675296">
      <w:pPr>
        <w:rPr>
          <w:rFonts w:asciiTheme="minorHAnsi" w:hAnsiTheme="minorHAnsi" w:cstheme="minorHAnsi"/>
          <w:szCs w:val="20"/>
          <w:lang w:val="fr-FR"/>
        </w:rPr>
      </w:pPr>
      <w:r w:rsidRPr="00531491">
        <w:rPr>
          <w:rFonts w:asciiTheme="minorHAnsi" w:hAnsiTheme="minorHAnsi" w:cstheme="minorHAnsi"/>
          <w:szCs w:val="20"/>
          <w:lang w:val="fr-FR"/>
        </w:rPr>
        <w:t>Date d’assessment (prévue)</w:t>
      </w:r>
      <w:r w:rsidR="00EC6FF5" w:rsidRPr="00531491">
        <w:rPr>
          <w:rFonts w:asciiTheme="minorHAnsi" w:hAnsiTheme="minorHAnsi" w:cstheme="minorHAnsi"/>
          <w:szCs w:val="20"/>
          <w:lang w:val="fr-FR"/>
        </w:rPr>
        <w:t>_____________</w:t>
      </w:r>
    </w:p>
    <w:p w14:paraId="7559FCDC" w14:textId="77777777" w:rsidR="00531491" w:rsidRPr="00531491" w:rsidRDefault="00531491" w:rsidP="00675296">
      <w:pPr>
        <w:rPr>
          <w:rFonts w:asciiTheme="minorHAnsi" w:hAnsiTheme="minorHAnsi" w:cstheme="minorHAnsi"/>
          <w:szCs w:val="20"/>
          <w:lang w:val="fr-FR"/>
        </w:rPr>
      </w:pPr>
    </w:p>
    <w:p w14:paraId="343006AE" w14:textId="2BF6AC9A" w:rsidR="00E470B4" w:rsidRPr="00531491" w:rsidRDefault="0070235B" w:rsidP="00E470B4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  <w:szCs w:val="20"/>
          <w:lang w:val="fr-CH"/>
        </w:rPr>
      </w:pPr>
      <w:r w:rsidRPr="00531491">
        <w:rPr>
          <w:rFonts w:asciiTheme="minorHAnsi" w:hAnsiTheme="minorHAnsi" w:cstheme="minorHAnsi"/>
          <w:b/>
          <w:szCs w:val="20"/>
          <w:lang w:val="fr-CH"/>
        </w:rPr>
        <w:t>Liste de contrôle avant l'envoi :</w:t>
      </w:r>
      <w:r w:rsidR="00E470B4" w:rsidRPr="00531491">
        <w:rPr>
          <w:rFonts w:asciiTheme="minorHAnsi" w:hAnsiTheme="minorHAnsi" w:cstheme="minorHAnsi"/>
          <w:b/>
          <w:szCs w:val="20"/>
          <w:lang w:val="fr-CH"/>
        </w:rPr>
        <w:t xml:space="preserve"> </w:t>
      </w:r>
    </w:p>
    <w:p w14:paraId="317D0C71" w14:textId="1EDAA62D" w:rsidR="00E470B4" w:rsidRPr="00531491" w:rsidRDefault="00BB4775" w:rsidP="00E470B4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  <w:szCs w:val="20"/>
          <w:lang w:val="fr-CH"/>
        </w:rPr>
      </w:pPr>
      <w:sdt>
        <w:sdtPr>
          <w:rPr>
            <w:rFonts w:asciiTheme="minorHAnsi" w:hAnsiTheme="minorHAnsi" w:cstheme="minorHAnsi"/>
            <w:szCs w:val="20"/>
            <w:lang w:val="fr-CH"/>
          </w:rPr>
          <w:id w:val="18196891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70B4" w:rsidRPr="00531491">
            <w:rPr>
              <w:rFonts w:ascii="Segoe UI Symbol" w:eastAsia="MS Mincho" w:hAnsi="Segoe UI Symbol" w:cs="Segoe UI Symbol"/>
              <w:szCs w:val="20"/>
              <w:lang w:val="fr-CH"/>
            </w:rPr>
            <w:t>☐</w:t>
          </w:r>
        </w:sdtContent>
      </w:sdt>
      <w:r w:rsidR="00E470B4" w:rsidRPr="00531491">
        <w:rPr>
          <w:rFonts w:asciiTheme="minorHAnsi" w:hAnsiTheme="minorHAnsi" w:cstheme="minorHAnsi"/>
          <w:szCs w:val="20"/>
          <w:lang w:val="fr-CH"/>
        </w:rPr>
        <w:t xml:space="preserve"> </w:t>
      </w:r>
      <w:r w:rsidR="0070235B" w:rsidRPr="00531491">
        <w:rPr>
          <w:rFonts w:asciiTheme="minorHAnsi" w:hAnsiTheme="minorHAnsi" w:cstheme="minorHAnsi"/>
          <w:szCs w:val="20"/>
          <w:lang w:val="fr-CH"/>
        </w:rPr>
        <w:t>Copie de la convention de formation d</w:t>
      </w:r>
      <w:r w:rsidR="00D8286F" w:rsidRPr="00531491">
        <w:rPr>
          <w:rFonts w:asciiTheme="minorHAnsi" w:hAnsiTheme="minorHAnsi" w:cstheme="minorHAnsi"/>
          <w:szCs w:val="20"/>
          <w:lang w:val="fr-CH"/>
        </w:rPr>
        <w:t>e l’</w:t>
      </w:r>
      <w:r w:rsidR="0070235B" w:rsidRPr="00531491">
        <w:rPr>
          <w:rFonts w:asciiTheme="minorHAnsi" w:hAnsiTheme="minorHAnsi" w:cstheme="minorHAnsi"/>
          <w:szCs w:val="20"/>
          <w:lang w:val="fr-CH"/>
        </w:rPr>
        <w:t>entraîneurs/organisme responsable jointe (</w:t>
      </w:r>
      <w:hyperlink r:id="rId20" w:history="1">
        <w:r w:rsidR="0070235B" w:rsidRPr="00531491">
          <w:rPr>
            <w:rStyle w:val="Hyperlink"/>
            <w:rFonts w:asciiTheme="minorHAnsi" w:hAnsiTheme="minorHAnsi" w:cstheme="minorHAnsi"/>
            <w:szCs w:val="20"/>
            <w:lang w:val="fr-CH"/>
          </w:rPr>
          <w:t>modèle Swiss Olympic</w:t>
        </w:r>
      </w:hyperlink>
      <w:r w:rsidR="0070235B" w:rsidRPr="00531491">
        <w:rPr>
          <w:rFonts w:asciiTheme="minorHAnsi" w:hAnsiTheme="minorHAnsi" w:cstheme="minorHAnsi"/>
          <w:szCs w:val="20"/>
          <w:lang w:val="fr-CH"/>
        </w:rPr>
        <w:t xml:space="preserve"> ou modèle </w:t>
      </w:r>
      <w:r w:rsidR="00D8286F" w:rsidRPr="00531491">
        <w:rPr>
          <w:rFonts w:asciiTheme="minorHAnsi" w:hAnsiTheme="minorHAnsi" w:cstheme="minorHAnsi"/>
          <w:szCs w:val="20"/>
          <w:lang w:val="fr-CH"/>
        </w:rPr>
        <w:t>de la fédération</w:t>
      </w:r>
      <w:r w:rsidR="0070235B" w:rsidRPr="00531491">
        <w:rPr>
          <w:rFonts w:asciiTheme="minorHAnsi" w:hAnsiTheme="minorHAnsi" w:cstheme="minorHAnsi"/>
          <w:szCs w:val="20"/>
          <w:lang w:val="fr-CH"/>
        </w:rPr>
        <w:t>).</w:t>
      </w:r>
    </w:p>
    <w:p w14:paraId="25530C9D" w14:textId="5B81877C" w:rsidR="00E470B4" w:rsidRPr="00531491" w:rsidRDefault="00BB4775" w:rsidP="00E470B4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  <w:szCs w:val="20"/>
          <w:lang w:val="fr-CH"/>
        </w:rPr>
      </w:pPr>
      <w:sdt>
        <w:sdtPr>
          <w:rPr>
            <w:rFonts w:asciiTheme="minorHAnsi" w:hAnsiTheme="minorHAnsi" w:cstheme="minorHAnsi"/>
            <w:szCs w:val="20"/>
            <w:lang w:val="fr-CH"/>
          </w:rPr>
          <w:id w:val="20876419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70B4" w:rsidRPr="00531491">
            <w:rPr>
              <w:rFonts w:ascii="Segoe UI Symbol" w:eastAsia="MS Gothic" w:hAnsi="Segoe UI Symbol" w:cs="Segoe UI Symbol"/>
              <w:szCs w:val="20"/>
              <w:lang w:val="fr-CH"/>
            </w:rPr>
            <w:t>☐</w:t>
          </w:r>
        </w:sdtContent>
      </w:sdt>
      <w:r w:rsidR="00E470B4" w:rsidRPr="00531491">
        <w:rPr>
          <w:rFonts w:asciiTheme="minorHAnsi" w:hAnsiTheme="minorHAnsi" w:cstheme="minorHAnsi"/>
          <w:szCs w:val="20"/>
          <w:lang w:val="fr-CH"/>
        </w:rPr>
        <w:t xml:space="preserve"> </w:t>
      </w:r>
      <w:r w:rsidR="0070235B" w:rsidRPr="00531491">
        <w:rPr>
          <w:rFonts w:asciiTheme="minorHAnsi" w:hAnsiTheme="minorHAnsi" w:cstheme="minorHAnsi"/>
          <w:szCs w:val="20"/>
          <w:lang w:val="fr-CH"/>
        </w:rPr>
        <w:t>La présente demande est signée par les trois parties.</w:t>
      </w:r>
    </w:p>
    <w:p w14:paraId="6F56D350" w14:textId="6AF07AAD" w:rsidR="00E470B4" w:rsidRPr="00531491" w:rsidRDefault="00BB4775" w:rsidP="3AE4B0FD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  <w:szCs w:val="20"/>
          <w:lang w:val="fr-CH"/>
        </w:rPr>
      </w:pPr>
      <w:sdt>
        <w:sdtPr>
          <w:rPr>
            <w:rFonts w:asciiTheme="minorHAnsi" w:hAnsiTheme="minorHAnsi" w:cstheme="minorHAnsi"/>
            <w:szCs w:val="20"/>
            <w:lang w:val="fr-CH"/>
          </w:rPr>
          <w:id w:val="20528799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70B4" w:rsidRPr="00531491">
            <w:rPr>
              <w:rFonts w:ascii="Segoe UI Symbol" w:eastAsia="MS Gothic" w:hAnsi="Segoe UI Symbol" w:cs="Segoe UI Symbol"/>
              <w:szCs w:val="20"/>
              <w:lang w:val="fr-CH"/>
            </w:rPr>
            <w:t>☐</w:t>
          </w:r>
        </w:sdtContent>
      </w:sdt>
      <w:r w:rsidR="00E470B4" w:rsidRPr="00531491">
        <w:rPr>
          <w:rFonts w:asciiTheme="minorHAnsi" w:hAnsiTheme="minorHAnsi" w:cstheme="minorHAnsi"/>
          <w:szCs w:val="20"/>
          <w:lang w:val="fr-CH"/>
        </w:rPr>
        <w:t xml:space="preserve"> </w:t>
      </w:r>
      <w:r w:rsidR="0070235B" w:rsidRPr="00531491">
        <w:rPr>
          <w:rFonts w:asciiTheme="minorHAnsi" w:hAnsiTheme="minorHAnsi" w:cstheme="minorHAnsi"/>
          <w:szCs w:val="20"/>
          <w:lang w:val="fr-CH"/>
        </w:rPr>
        <w:t>La présente demande doit être remise une seule fois, dûment remplie, avant le 30 avril ou le 30 septembre de chaque année (dernière possibilité : le 30 septembre 2025).</w:t>
      </w:r>
    </w:p>
    <w:p w14:paraId="70F5926E" w14:textId="3440A645" w:rsidR="00E470B4" w:rsidRPr="00531491" w:rsidRDefault="0070235B" w:rsidP="00E470B4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  <w:szCs w:val="20"/>
          <w:lang w:val="fr-CH"/>
        </w:rPr>
      </w:pPr>
      <w:r w:rsidRPr="00531491">
        <w:rPr>
          <w:rFonts w:asciiTheme="minorHAnsi" w:hAnsiTheme="minorHAnsi" w:cstheme="minorHAnsi"/>
          <w:szCs w:val="20"/>
          <w:lang w:val="fr-CH"/>
        </w:rPr>
        <w:t xml:space="preserve">Veuillez envoyer les documents à </w:t>
      </w:r>
      <w:hyperlink r:id="rId21" w:history="1">
        <w:r w:rsidR="00E415AA" w:rsidRPr="00531491">
          <w:rPr>
            <w:rStyle w:val="Hyperlink"/>
            <w:rFonts w:asciiTheme="minorHAnsi" w:hAnsiTheme="minorHAnsi" w:cstheme="minorHAnsi"/>
            <w:szCs w:val="20"/>
            <w:lang w:val="fr-CH"/>
          </w:rPr>
          <w:t>sport@swissolympic.ch</w:t>
        </w:r>
      </w:hyperlink>
      <w:r w:rsidR="00E470B4" w:rsidRPr="00531491">
        <w:rPr>
          <w:rFonts w:asciiTheme="minorHAnsi" w:hAnsiTheme="minorHAnsi" w:cstheme="minorHAnsi"/>
          <w:szCs w:val="20"/>
          <w:lang w:val="fr-CH"/>
        </w:rPr>
        <w:t>.</w:t>
      </w:r>
    </w:p>
    <w:p w14:paraId="5A90EE87" w14:textId="77777777" w:rsidR="00A25BBA" w:rsidRPr="00531491" w:rsidRDefault="00A25BBA" w:rsidP="00675296">
      <w:pPr>
        <w:rPr>
          <w:rFonts w:asciiTheme="minorHAnsi" w:hAnsiTheme="minorHAnsi" w:cstheme="minorHAnsi"/>
          <w:b/>
          <w:szCs w:val="20"/>
          <w:lang w:val="fr-CH"/>
        </w:rPr>
      </w:pPr>
    </w:p>
    <w:p w14:paraId="71336EF0" w14:textId="414C2CC9" w:rsidR="00675296" w:rsidRPr="00531491" w:rsidRDefault="0070235B" w:rsidP="00675296">
      <w:pPr>
        <w:rPr>
          <w:rFonts w:asciiTheme="minorHAnsi" w:hAnsiTheme="minorHAnsi" w:cstheme="minorHAnsi"/>
          <w:b/>
          <w:szCs w:val="20"/>
          <w:lang w:val="fr-FR"/>
        </w:rPr>
      </w:pPr>
      <w:r w:rsidRPr="00531491">
        <w:rPr>
          <w:rFonts w:asciiTheme="minorHAnsi" w:hAnsiTheme="minorHAnsi" w:cstheme="minorHAnsi"/>
          <w:b/>
          <w:szCs w:val="20"/>
          <w:lang w:val="fr-FR"/>
        </w:rPr>
        <w:t>Fédération</w:t>
      </w:r>
      <w:r w:rsidR="00004FB8" w:rsidRPr="00531491">
        <w:rPr>
          <w:rFonts w:asciiTheme="minorHAnsi" w:hAnsiTheme="minorHAnsi" w:cstheme="minorHAnsi"/>
          <w:b/>
          <w:szCs w:val="20"/>
          <w:lang w:val="fr-FR"/>
        </w:rPr>
        <w:t xml:space="preserve">     </w:t>
      </w:r>
      <w:r w:rsidR="00004FB8" w:rsidRPr="00531491">
        <w:rPr>
          <w:rFonts w:asciiTheme="minorHAnsi" w:hAnsiTheme="minorHAnsi" w:cstheme="minorHAnsi"/>
          <w:szCs w:val="20"/>
          <w:lang w:val="fr-FR"/>
        </w:rPr>
        <w:t>____________________________________________</w:t>
      </w:r>
    </w:p>
    <w:p w14:paraId="5D33DDF4" w14:textId="77777777" w:rsidR="00675296" w:rsidRPr="00531491" w:rsidRDefault="00675296" w:rsidP="00675296">
      <w:pPr>
        <w:rPr>
          <w:rFonts w:asciiTheme="minorHAnsi" w:hAnsiTheme="minorHAnsi" w:cstheme="minorHAnsi"/>
          <w:szCs w:val="20"/>
          <w:lang w:val="fr-FR"/>
        </w:rPr>
      </w:pPr>
    </w:p>
    <w:p w14:paraId="29D6C1B8" w14:textId="1F01C378" w:rsidR="00675296" w:rsidRPr="00531491" w:rsidRDefault="0070235B" w:rsidP="00675296">
      <w:pPr>
        <w:rPr>
          <w:rFonts w:asciiTheme="minorHAnsi" w:hAnsiTheme="minorHAnsi" w:cstheme="minorHAnsi"/>
          <w:szCs w:val="20"/>
          <w:lang w:val="fr-FR"/>
        </w:rPr>
      </w:pPr>
      <w:r w:rsidRPr="00531491">
        <w:rPr>
          <w:rFonts w:asciiTheme="minorHAnsi" w:hAnsiTheme="minorHAnsi" w:cstheme="minorHAnsi"/>
          <w:szCs w:val="20"/>
          <w:lang w:val="fr-FR"/>
        </w:rPr>
        <w:t>Lieu</w:t>
      </w:r>
      <w:r w:rsidR="00675296" w:rsidRPr="00531491">
        <w:rPr>
          <w:rFonts w:asciiTheme="minorHAnsi" w:hAnsiTheme="minorHAnsi" w:cstheme="minorHAnsi"/>
          <w:szCs w:val="20"/>
          <w:lang w:val="fr-FR"/>
        </w:rPr>
        <w:t>,</w:t>
      </w:r>
      <w:r w:rsidRPr="00531491">
        <w:rPr>
          <w:rFonts w:asciiTheme="minorHAnsi" w:hAnsiTheme="minorHAnsi" w:cstheme="minorHAnsi"/>
          <w:szCs w:val="20"/>
          <w:lang w:val="fr-FR"/>
        </w:rPr>
        <w:t xml:space="preserve"> date</w:t>
      </w:r>
      <w:r w:rsidR="00675296" w:rsidRPr="00531491">
        <w:rPr>
          <w:rFonts w:asciiTheme="minorHAnsi" w:hAnsiTheme="minorHAnsi" w:cstheme="minorHAnsi"/>
          <w:szCs w:val="20"/>
          <w:lang w:val="fr-FR"/>
        </w:rPr>
        <w:t xml:space="preserve"> </w:t>
      </w:r>
      <w:r w:rsidR="00CE3888" w:rsidRPr="00531491">
        <w:rPr>
          <w:rFonts w:asciiTheme="minorHAnsi" w:hAnsiTheme="minorHAnsi" w:cstheme="minorHAnsi"/>
          <w:szCs w:val="20"/>
          <w:lang w:val="fr-FR"/>
        </w:rPr>
        <w:t xml:space="preserve">      </w:t>
      </w:r>
      <w:r w:rsidR="00675296" w:rsidRPr="00531491">
        <w:rPr>
          <w:rFonts w:asciiTheme="minorHAnsi" w:hAnsiTheme="minorHAnsi" w:cstheme="minorHAnsi"/>
          <w:szCs w:val="20"/>
          <w:lang w:val="fr-FR"/>
        </w:rPr>
        <w:t>____________________________________________</w:t>
      </w:r>
    </w:p>
    <w:p w14:paraId="2ED26EC9" w14:textId="77777777" w:rsidR="00675296" w:rsidRDefault="00675296" w:rsidP="00675296">
      <w:pPr>
        <w:rPr>
          <w:rFonts w:asciiTheme="minorHAnsi" w:hAnsiTheme="minorHAnsi" w:cstheme="minorHAnsi"/>
          <w:szCs w:val="20"/>
          <w:lang w:val="fr-FR"/>
        </w:rPr>
      </w:pPr>
    </w:p>
    <w:p w14:paraId="62FFE01D" w14:textId="77777777" w:rsidR="00531491" w:rsidRDefault="00531491" w:rsidP="00675296">
      <w:pPr>
        <w:rPr>
          <w:rFonts w:asciiTheme="minorHAnsi" w:hAnsiTheme="minorHAnsi" w:cstheme="minorHAnsi"/>
          <w:szCs w:val="20"/>
          <w:lang w:val="fr-FR"/>
        </w:rPr>
      </w:pPr>
    </w:p>
    <w:p w14:paraId="43718300" w14:textId="77777777" w:rsidR="00531491" w:rsidRPr="00531491" w:rsidRDefault="00531491" w:rsidP="00675296">
      <w:pPr>
        <w:rPr>
          <w:rFonts w:asciiTheme="minorHAnsi" w:hAnsiTheme="minorHAnsi" w:cstheme="minorHAnsi"/>
          <w:szCs w:val="20"/>
          <w:lang w:val="fr-FR"/>
        </w:rPr>
      </w:pPr>
    </w:p>
    <w:p w14:paraId="7B151572" w14:textId="44DC3103" w:rsidR="00146689" w:rsidRPr="00531491" w:rsidRDefault="00146689" w:rsidP="00675296">
      <w:pPr>
        <w:rPr>
          <w:rFonts w:asciiTheme="minorHAnsi" w:hAnsiTheme="minorHAnsi" w:cstheme="minorHAnsi"/>
          <w:szCs w:val="20"/>
          <w:lang w:val="fr-FR"/>
        </w:rPr>
      </w:pPr>
      <w:r w:rsidRPr="00531491">
        <w:rPr>
          <w:rFonts w:asciiTheme="minorHAnsi" w:hAnsiTheme="minorHAnsi" w:cstheme="minorHAnsi"/>
          <w:szCs w:val="20"/>
          <w:lang w:val="fr-FR"/>
        </w:rPr>
        <w:t>________________________</w:t>
      </w:r>
      <w:r w:rsidRPr="00531491">
        <w:rPr>
          <w:rFonts w:asciiTheme="minorHAnsi" w:hAnsiTheme="minorHAnsi" w:cstheme="minorHAnsi"/>
          <w:szCs w:val="20"/>
          <w:lang w:val="fr-FR"/>
        </w:rPr>
        <w:tab/>
      </w:r>
      <w:r w:rsidRPr="00531491">
        <w:rPr>
          <w:rFonts w:asciiTheme="minorHAnsi" w:hAnsiTheme="minorHAnsi" w:cstheme="minorHAnsi"/>
          <w:szCs w:val="20"/>
          <w:lang w:val="fr-FR"/>
        </w:rPr>
        <w:tab/>
        <w:t>________________________</w:t>
      </w:r>
      <w:r w:rsidRPr="00531491">
        <w:rPr>
          <w:rFonts w:asciiTheme="minorHAnsi" w:hAnsiTheme="minorHAnsi" w:cstheme="minorHAnsi"/>
          <w:szCs w:val="20"/>
          <w:lang w:val="fr-FR"/>
        </w:rPr>
        <w:tab/>
      </w:r>
      <w:r w:rsidRPr="00531491">
        <w:rPr>
          <w:rFonts w:asciiTheme="minorHAnsi" w:hAnsiTheme="minorHAnsi" w:cstheme="minorHAnsi"/>
          <w:szCs w:val="20"/>
          <w:lang w:val="fr-FR"/>
        </w:rPr>
        <w:tab/>
        <w:t>________________________</w:t>
      </w:r>
      <w:r w:rsidR="00C534DB" w:rsidRPr="00531491">
        <w:rPr>
          <w:rFonts w:asciiTheme="minorHAnsi" w:hAnsiTheme="minorHAnsi" w:cstheme="minorHAnsi"/>
          <w:szCs w:val="20"/>
          <w:lang w:val="fr-FR"/>
        </w:rPr>
        <w:tab/>
      </w:r>
      <w:r w:rsidR="00C534DB" w:rsidRPr="00531491">
        <w:rPr>
          <w:rFonts w:asciiTheme="minorHAnsi" w:hAnsiTheme="minorHAnsi" w:cstheme="minorHAnsi"/>
          <w:szCs w:val="20"/>
          <w:lang w:val="fr-FR"/>
        </w:rPr>
        <w:tab/>
        <w:t>________________________</w:t>
      </w:r>
    </w:p>
    <w:p w14:paraId="0A274466" w14:textId="52382498" w:rsidR="00CF278D" w:rsidRPr="00531491" w:rsidRDefault="0070235B" w:rsidP="36631045">
      <w:pPr>
        <w:rPr>
          <w:rFonts w:asciiTheme="minorHAnsi" w:hAnsiTheme="minorHAnsi" w:cstheme="minorBidi"/>
          <w:kern w:val="32"/>
          <w:lang w:val="fr-CH"/>
        </w:rPr>
      </w:pPr>
      <w:r w:rsidRPr="36631045">
        <w:rPr>
          <w:rFonts w:asciiTheme="minorHAnsi" w:hAnsiTheme="minorHAnsi" w:cstheme="minorBidi"/>
          <w:kern w:val="32"/>
          <w:lang w:val="fr-CH"/>
        </w:rPr>
        <w:t>Prénom</w:t>
      </w:r>
      <w:r w:rsidR="00CF278D" w:rsidRPr="36631045">
        <w:rPr>
          <w:rFonts w:asciiTheme="minorHAnsi" w:hAnsiTheme="minorHAnsi" w:cstheme="minorBidi"/>
          <w:kern w:val="32"/>
          <w:lang w:val="fr-CH"/>
        </w:rPr>
        <w:t>,</w:t>
      </w:r>
      <w:r w:rsidRPr="36631045">
        <w:rPr>
          <w:rFonts w:asciiTheme="minorHAnsi" w:hAnsiTheme="minorHAnsi" w:cstheme="minorBidi"/>
          <w:kern w:val="32"/>
          <w:lang w:val="fr-CH"/>
        </w:rPr>
        <w:t xml:space="preserve"> </w:t>
      </w:r>
      <w:r w:rsidR="00C534DB" w:rsidRPr="36631045">
        <w:rPr>
          <w:rFonts w:asciiTheme="minorHAnsi" w:hAnsiTheme="minorHAnsi" w:cstheme="minorBidi"/>
          <w:kern w:val="32"/>
          <w:lang w:val="fr-CH"/>
        </w:rPr>
        <w:t>N</w:t>
      </w:r>
      <w:r w:rsidRPr="36631045">
        <w:rPr>
          <w:rFonts w:asciiTheme="minorHAnsi" w:hAnsiTheme="minorHAnsi" w:cstheme="minorBidi"/>
          <w:kern w:val="32"/>
          <w:lang w:val="fr-CH"/>
        </w:rPr>
        <w:t>om</w:t>
      </w:r>
      <w:r w:rsidR="00CF278D" w:rsidRPr="36631045">
        <w:rPr>
          <w:rFonts w:asciiTheme="minorHAnsi" w:hAnsiTheme="minorHAnsi" w:cstheme="minorBidi"/>
          <w:kern w:val="32"/>
          <w:lang w:val="fr-CH"/>
        </w:rPr>
        <w:t xml:space="preserve"> </w:t>
      </w:r>
      <w:r w:rsidR="00CF278D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="00CF278D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="00345631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Pr="36631045">
        <w:rPr>
          <w:rFonts w:asciiTheme="minorHAnsi" w:hAnsiTheme="minorHAnsi" w:cstheme="minorBidi"/>
          <w:kern w:val="32"/>
          <w:lang w:val="fr-CH"/>
        </w:rPr>
        <w:t xml:space="preserve">Prénom, </w:t>
      </w:r>
      <w:r w:rsidR="00C534DB" w:rsidRPr="36631045">
        <w:rPr>
          <w:rFonts w:asciiTheme="minorHAnsi" w:hAnsiTheme="minorHAnsi" w:cstheme="minorBidi"/>
          <w:kern w:val="32"/>
          <w:lang w:val="fr-CH"/>
        </w:rPr>
        <w:t>N</w:t>
      </w:r>
      <w:r w:rsidRPr="36631045">
        <w:rPr>
          <w:rFonts w:asciiTheme="minorHAnsi" w:hAnsiTheme="minorHAnsi" w:cstheme="minorBidi"/>
          <w:kern w:val="32"/>
          <w:lang w:val="fr-CH"/>
        </w:rPr>
        <w:t>om</w:t>
      </w:r>
      <w:r w:rsidR="00345631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="00345631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="00345631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Pr="36631045">
        <w:rPr>
          <w:rFonts w:asciiTheme="minorHAnsi" w:hAnsiTheme="minorHAnsi" w:cstheme="minorBidi"/>
          <w:kern w:val="32"/>
          <w:lang w:val="fr-CH"/>
        </w:rPr>
        <w:t xml:space="preserve">Prénom, </w:t>
      </w:r>
      <w:r w:rsidR="00C534DB" w:rsidRPr="36631045">
        <w:rPr>
          <w:rFonts w:asciiTheme="minorHAnsi" w:hAnsiTheme="minorHAnsi" w:cstheme="minorBidi"/>
          <w:kern w:val="32"/>
          <w:lang w:val="fr-CH"/>
        </w:rPr>
        <w:t>N</w:t>
      </w:r>
      <w:r w:rsidRPr="36631045">
        <w:rPr>
          <w:rFonts w:asciiTheme="minorHAnsi" w:hAnsiTheme="minorHAnsi" w:cstheme="minorBidi"/>
          <w:kern w:val="32"/>
          <w:lang w:val="fr-CH"/>
        </w:rPr>
        <w:t>om</w:t>
      </w:r>
      <w:r w:rsidR="00C534DB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="00C534DB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="00C534DB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="00C534DB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="00C534DB" w:rsidRPr="36631045">
        <w:rPr>
          <w:rFonts w:asciiTheme="minorHAnsi" w:hAnsiTheme="minorHAnsi" w:cstheme="minorBidi"/>
          <w:kern w:val="32"/>
          <w:lang w:val="fr-CH"/>
        </w:rPr>
        <w:t>Prénom, Nom</w:t>
      </w:r>
    </w:p>
    <w:p w14:paraId="334E74EB" w14:textId="182DE572" w:rsidR="004A75FD" w:rsidRPr="00531491" w:rsidRDefault="00C534DB" w:rsidP="36631045">
      <w:pPr>
        <w:ind w:right="-457"/>
        <w:rPr>
          <w:rFonts w:asciiTheme="minorHAnsi" w:hAnsiTheme="minorHAnsi" w:cstheme="minorBidi"/>
          <w:kern w:val="32"/>
          <w:lang w:val="fr-CH"/>
        </w:rPr>
      </w:pPr>
      <w:r w:rsidRPr="36631045">
        <w:rPr>
          <w:rFonts w:asciiTheme="minorHAnsi" w:hAnsiTheme="minorHAnsi" w:cstheme="minorBidi"/>
          <w:kern w:val="32"/>
          <w:lang w:val="fr-CH"/>
        </w:rPr>
        <w:t>Entraîneur</w:t>
      </w:r>
      <w:r w:rsidR="0070235B" w:rsidRPr="36631045">
        <w:rPr>
          <w:rFonts w:asciiTheme="minorHAnsi" w:hAnsiTheme="minorHAnsi" w:cstheme="minorBidi"/>
          <w:kern w:val="32"/>
          <w:lang w:val="fr-CH"/>
        </w:rPr>
        <w:t xml:space="preserve"> concerné</w:t>
      </w:r>
      <w:r w:rsidR="004A75FD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="00CF278D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="00345631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="0070235B" w:rsidRPr="36631045">
        <w:rPr>
          <w:rFonts w:asciiTheme="minorHAnsi" w:hAnsiTheme="minorHAnsi" w:cstheme="minorBidi"/>
          <w:kern w:val="32"/>
          <w:lang w:val="fr-CH"/>
        </w:rPr>
        <w:t>Conseiller</w:t>
      </w:r>
      <w:r w:rsidR="004A75FD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="00345631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="00345631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="00345631"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="0070235B" w:rsidRPr="36631045">
        <w:rPr>
          <w:rFonts w:asciiTheme="minorHAnsi" w:hAnsiTheme="minorHAnsi" w:cstheme="minorBidi"/>
          <w:kern w:val="32"/>
          <w:lang w:val="fr-CH"/>
        </w:rPr>
        <w:t>Chef du sport d’élite</w:t>
      </w:r>
      <w:r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Pr="00531491">
        <w:rPr>
          <w:rFonts w:asciiTheme="minorHAnsi" w:hAnsiTheme="minorHAnsi" w:cstheme="minorHAnsi"/>
          <w:kern w:val="32"/>
          <w:szCs w:val="20"/>
          <w:lang w:val="fr-CH"/>
        </w:rPr>
        <w:tab/>
      </w:r>
      <w:r w:rsidRPr="36631045">
        <w:rPr>
          <w:rFonts w:asciiTheme="minorHAnsi" w:hAnsiTheme="minorHAnsi" w:cstheme="minorBidi"/>
          <w:kern w:val="32"/>
          <w:lang w:val="fr-CH"/>
        </w:rPr>
        <w:t>Responsable de la formation (facultatif)</w:t>
      </w:r>
    </w:p>
    <w:sectPr w:rsidR="004A75FD" w:rsidRPr="00531491" w:rsidSect="00305358">
      <w:pgSz w:w="16838" w:h="11906" w:orient="landscape"/>
      <w:pgMar w:top="2127" w:right="1985" w:bottom="1276" w:left="9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8836B4" w14:textId="77777777" w:rsidR="0041710D" w:rsidRDefault="0041710D">
      <w:r>
        <w:separator/>
      </w:r>
    </w:p>
  </w:endnote>
  <w:endnote w:type="continuationSeparator" w:id="0">
    <w:p w14:paraId="65F1FEA4" w14:textId="77777777" w:rsidR="0041710D" w:rsidRDefault="0041710D">
      <w:r>
        <w:continuationSeparator/>
      </w:r>
    </w:p>
  </w:endnote>
  <w:endnote w:type="continuationNotice" w:id="1">
    <w:p w14:paraId="3BDCDC5F" w14:textId="77777777" w:rsidR="0041710D" w:rsidRDefault="0041710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ago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ago 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TT2925o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FagoPro-Bold">
    <w:altName w:val="Calibri"/>
    <w:panose1 w:val="000000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EE81B" w14:textId="77777777" w:rsidR="0041710D" w:rsidRDefault="0041710D">
      <w:r>
        <w:separator/>
      </w:r>
    </w:p>
  </w:footnote>
  <w:footnote w:type="continuationSeparator" w:id="0">
    <w:p w14:paraId="3F16FE90" w14:textId="77777777" w:rsidR="0041710D" w:rsidRDefault="0041710D">
      <w:r>
        <w:continuationSeparator/>
      </w:r>
    </w:p>
  </w:footnote>
  <w:footnote w:type="continuationNotice" w:id="1">
    <w:p w14:paraId="159EE350" w14:textId="77777777" w:rsidR="0041710D" w:rsidRDefault="0041710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F69FDC" w14:textId="04904717" w:rsidR="004816D9" w:rsidRDefault="004816D9">
    <w:pPr>
      <w:pStyle w:val="Kopfzeile"/>
      <w:jc w:val="right"/>
      <w:rPr>
        <w:color w:val="7F7F7F" w:themeColor="text1" w:themeTint="8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25BF27D1" wp14:editId="3BAA5C28">
          <wp:simplePos x="0" y="0"/>
          <wp:positionH relativeFrom="column">
            <wp:posOffset>7126291</wp:posOffset>
          </wp:positionH>
          <wp:positionV relativeFrom="paragraph">
            <wp:posOffset>-106045</wp:posOffset>
          </wp:positionV>
          <wp:extent cx="1641600" cy="748800"/>
          <wp:effectExtent l="0" t="0" r="0" b="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41600" cy="74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40960B9" w14:textId="4981686F" w:rsidR="00D95110" w:rsidRDefault="00D95110" w:rsidP="00473FC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4FFB9B" w14:textId="756321E4" w:rsidR="00256721" w:rsidRDefault="00256721">
    <w:pPr>
      <w:pStyle w:val="Kopfzeile"/>
    </w:pPr>
    <w:r>
      <w:rPr>
        <w:noProof/>
      </w:rPr>
      <w:drawing>
        <wp:anchor distT="0" distB="0" distL="114300" distR="114300" simplePos="0" relativeHeight="251658241" behindDoc="0" locked="0" layoutInCell="1" allowOverlap="1" wp14:anchorId="77181AFD" wp14:editId="0D18D294">
          <wp:simplePos x="0" y="0"/>
          <wp:positionH relativeFrom="column">
            <wp:posOffset>4286992</wp:posOffset>
          </wp:positionH>
          <wp:positionV relativeFrom="paragraph">
            <wp:posOffset>-635</wp:posOffset>
          </wp:positionV>
          <wp:extent cx="1641600" cy="748800"/>
          <wp:effectExtent l="0" t="0" r="0" b="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41600" cy="74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AD3A3A9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31A3902"/>
    <w:multiLevelType w:val="hybridMultilevel"/>
    <w:tmpl w:val="5D481F3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203459"/>
    <w:multiLevelType w:val="hybridMultilevel"/>
    <w:tmpl w:val="6F7458CA"/>
    <w:lvl w:ilvl="0" w:tplc="C2525A38">
      <w:numFmt w:val="bullet"/>
      <w:lvlText w:val="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BC659B"/>
    <w:multiLevelType w:val="multilevel"/>
    <w:tmpl w:val="EAA4300C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asciiTheme="minorHAnsi" w:hAnsiTheme="minorHAnsi" w:cstheme="minorHAnsi"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ascii="FagoPro" w:hAnsi="FagoPro"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144555C7"/>
    <w:multiLevelType w:val="hybridMultilevel"/>
    <w:tmpl w:val="EBA819EC"/>
    <w:lvl w:ilvl="0" w:tplc="C7B286B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B209DD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D3A6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E82F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8D835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848B1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6B466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8AC92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6AAC2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74B3ECE"/>
    <w:multiLevelType w:val="hybridMultilevel"/>
    <w:tmpl w:val="328C8EDE"/>
    <w:lvl w:ilvl="0" w:tplc="DFCE5B1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5956AE"/>
    <w:multiLevelType w:val="hybridMultilevel"/>
    <w:tmpl w:val="01DCCF48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9F3870"/>
    <w:multiLevelType w:val="hybridMultilevel"/>
    <w:tmpl w:val="A20636B6"/>
    <w:lvl w:ilvl="0" w:tplc="04070001">
      <w:start w:val="1"/>
      <w:numFmt w:val="bullet"/>
      <w:lvlText w:val=""/>
      <w:lvlJc w:val="left"/>
      <w:pPr>
        <w:ind w:left="894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1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3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5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</w:abstractNum>
  <w:abstractNum w:abstractNumId="8" w15:restartNumberingAfterBreak="0">
    <w:nsid w:val="27423DA6"/>
    <w:multiLevelType w:val="hybridMultilevel"/>
    <w:tmpl w:val="86E48148"/>
    <w:lvl w:ilvl="0" w:tplc="89FE4A86">
      <w:start w:val="1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sz w:val="20"/>
      </w:rPr>
    </w:lvl>
    <w:lvl w:ilvl="1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C2A08D5"/>
    <w:multiLevelType w:val="hybridMultilevel"/>
    <w:tmpl w:val="AF9EB3C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A321AD"/>
    <w:multiLevelType w:val="hybridMultilevel"/>
    <w:tmpl w:val="4086E92A"/>
    <w:lvl w:ilvl="0" w:tplc="EA0A471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5AC4100"/>
    <w:multiLevelType w:val="hybridMultilevel"/>
    <w:tmpl w:val="CD76DFF8"/>
    <w:lvl w:ilvl="0" w:tplc="0407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2" w15:restartNumberingAfterBreak="0">
    <w:nsid w:val="3AA470EC"/>
    <w:multiLevelType w:val="hybridMultilevel"/>
    <w:tmpl w:val="E1EEE178"/>
    <w:lvl w:ilvl="0" w:tplc="766EC6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29C73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7B497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02E83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7120F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4AE27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6745B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27CEA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8D6B9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42DB1916"/>
    <w:multiLevelType w:val="hybridMultilevel"/>
    <w:tmpl w:val="A3160B88"/>
    <w:lvl w:ilvl="0" w:tplc="BA1099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B8667D"/>
    <w:multiLevelType w:val="hybridMultilevel"/>
    <w:tmpl w:val="B92EC7B0"/>
    <w:lvl w:ilvl="0" w:tplc="C0167C2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9B6F62"/>
    <w:multiLevelType w:val="hybridMultilevel"/>
    <w:tmpl w:val="A1D29B26"/>
    <w:lvl w:ilvl="0" w:tplc="8A6857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B0CB2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BC5D0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710F5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1302A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9EEE9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460A3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71A6A6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01CC8F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4DEF1667"/>
    <w:multiLevelType w:val="hybridMultilevel"/>
    <w:tmpl w:val="966C47C6"/>
    <w:lvl w:ilvl="0" w:tplc="22624DFE">
      <w:start w:val="3"/>
      <w:numFmt w:val="bullet"/>
      <w:lvlText w:val="-"/>
      <w:lvlJc w:val="left"/>
      <w:pPr>
        <w:ind w:left="720" w:hanging="360"/>
      </w:pPr>
      <w:rPr>
        <w:rFonts w:ascii="FagoPro" w:eastAsia="Times New Roman" w:hAnsi="FagoPro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33095D"/>
    <w:multiLevelType w:val="hybridMultilevel"/>
    <w:tmpl w:val="AC34BD0C"/>
    <w:lvl w:ilvl="0" w:tplc="7EC612F2">
      <w:start w:val="1"/>
      <w:numFmt w:val="bullet"/>
      <w:lvlText w:val="–"/>
      <w:lvlJc w:val="left"/>
      <w:pPr>
        <w:ind w:left="153" w:hanging="360"/>
      </w:pPr>
      <w:rPr>
        <w:rFonts w:ascii="FagoPro" w:hAnsi="FagoPro" w:hint="default"/>
      </w:rPr>
    </w:lvl>
    <w:lvl w:ilvl="1" w:tplc="080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8" w15:restartNumberingAfterBreak="0">
    <w:nsid w:val="59E86113"/>
    <w:multiLevelType w:val="hybridMultilevel"/>
    <w:tmpl w:val="D92613B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B23652"/>
    <w:multiLevelType w:val="hybridMultilevel"/>
    <w:tmpl w:val="AB5200DE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Fago Pro" w:hAnsi="Fago Pro"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DD5850"/>
    <w:multiLevelType w:val="hybridMultilevel"/>
    <w:tmpl w:val="86E6AF52"/>
    <w:lvl w:ilvl="0" w:tplc="D1FEA968">
      <w:numFmt w:val="bullet"/>
      <w:lvlText w:val="-"/>
      <w:lvlJc w:val="left"/>
      <w:pPr>
        <w:ind w:left="720" w:hanging="360"/>
      </w:pPr>
      <w:rPr>
        <w:rFonts w:ascii="FagoPro" w:eastAsia="Times New Roman" w:hAnsi="FagoPro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2D4251"/>
    <w:multiLevelType w:val="hybridMultilevel"/>
    <w:tmpl w:val="288C061E"/>
    <w:lvl w:ilvl="0" w:tplc="5D363A48">
      <w:start w:val="3"/>
      <w:numFmt w:val="bullet"/>
      <w:lvlText w:val="-"/>
      <w:lvlJc w:val="left"/>
      <w:pPr>
        <w:ind w:left="1065" w:hanging="360"/>
      </w:pPr>
      <w:rPr>
        <w:rFonts w:ascii="FagoPro" w:eastAsia="Times New Roman" w:hAnsi="FagoPro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2" w15:restartNumberingAfterBreak="0">
    <w:nsid w:val="63E80C85"/>
    <w:multiLevelType w:val="hybridMultilevel"/>
    <w:tmpl w:val="FCC6CC6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69298C"/>
    <w:multiLevelType w:val="hybridMultilevel"/>
    <w:tmpl w:val="529A68A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C525BE"/>
    <w:multiLevelType w:val="hybridMultilevel"/>
    <w:tmpl w:val="2CA0594C"/>
    <w:lvl w:ilvl="0" w:tplc="F2F2ED2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0C79B4"/>
    <w:multiLevelType w:val="hybridMultilevel"/>
    <w:tmpl w:val="6BE4A4A2"/>
    <w:lvl w:ilvl="0" w:tplc="7E0ACACC">
      <w:start w:val="1"/>
      <w:numFmt w:val="bullet"/>
      <w:lvlText w:val="-"/>
      <w:lvlJc w:val="left"/>
      <w:pPr>
        <w:ind w:left="473" w:hanging="360"/>
      </w:pPr>
      <w:rPr>
        <w:rFonts w:ascii="Fago Pro" w:eastAsia="Times New Roman" w:hAnsi="Fago Pro" w:cs="Times New Roman" w:hint="default"/>
      </w:rPr>
    </w:lvl>
    <w:lvl w:ilvl="1" w:tplc="08070003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6" w15:restartNumberingAfterBreak="0">
    <w:nsid w:val="6CF9548D"/>
    <w:multiLevelType w:val="hybridMultilevel"/>
    <w:tmpl w:val="FB9C55F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D7D2B52"/>
    <w:multiLevelType w:val="hybridMultilevel"/>
    <w:tmpl w:val="913C3D4A"/>
    <w:lvl w:ilvl="0" w:tplc="35347AD0">
      <w:start w:val="1"/>
      <w:numFmt w:val="bullet"/>
      <w:lvlText w:val="-"/>
      <w:lvlJc w:val="left"/>
      <w:pPr>
        <w:ind w:left="720" w:hanging="360"/>
      </w:pPr>
      <w:rPr>
        <w:rFonts w:ascii="Fago Pro" w:hAnsi="Fago Pro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F53250A"/>
    <w:multiLevelType w:val="hybridMultilevel"/>
    <w:tmpl w:val="76261EA2"/>
    <w:lvl w:ilvl="0" w:tplc="A386B42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296E0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2F4B9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15E6B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2F40F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58A25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D5E01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9728C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2B63C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 w15:restartNumberingAfterBreak="0">
    <w:nsid w:val="70DF6C61"/>
    <w:multiLevelType w:val="hybridMultilevel"/>
    <w:tmpl w:val="3CDADD6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D76B8D"/>
    <w:multiLevelType w:val="hybridMultilevel"/>
    <w:tmpl w:val="8684FA08"/>
    <w:lvl w:ilvl="0" w:tplc="B2F042D6">
      <w:start w:val="1"/>
      <w:numFmt w:val="decimal"/>
      <w:lvlText w:val="%1)"/>
      <w:lvlJc w:val="left"/>
      <w:pPr>
        <w:ind w:left="720" w:hanging="360"/>
      </w:pPr>
      <w:rPr>
        <w:rFonts w:ascii="Fago Pro" w:hAnsi="Fago Pro" w:cs="TT2925o00"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FD2B0F"/>
    <w:multiLevelType w:val="hybridMultilevel"/>
    <w:tmpl w:val="49D84AD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43E369B"/>
    <w:multiLevelType w:val="hybridMultilevel"/>
    <w:tmpl w:val="70C8147E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EA0D12"/>
    <w:multiLevelType w:val="hybridMultilevel"/>
    <w:tmpl w:val="365230F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2C2AB0"/>
    <w:multiLevelType w:val="hybridMultilevel"/>
    <w:tmpl w:val="CFBE3BEE"/>
    <w:lvl w:ilvl="0" w:tplc="0407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5" w15:restartNumberingAfterBreak="0">
    <w:nsid w:val="79E05BD7"/>
    <w:multiLevelType w:val="hybridMultilevel"/>
    <w:tmpl w:val="3D3210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151BCE"/>
    <w:multiLevelType w:val="hybridMultilevel"/>
    <w:tmpl w:val="5BD69BB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BF652FE"/>
    <w:multiLevelType w:val="hybridMultilevel"/>
    <w:tmpl w:val="29146F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FD0378"/>
    <w:multiLevelType w:val="hybridMultilevel"/>
    <w:tmpl w:val="A66630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DB4818"/>
    <w:multiLevelType w:val="hybridMultilevel"/>
    <w:tmpl w:val="DD14E806"/>
    <w:lvl w:ilvl="0" w:tplc="0407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num w:numId="1" w16cid:durableId="894196162">
    <w:abstractNumId w:val="3"/>
  </w:num>
  <w:num w:numId="2" w16cid:durableId="856699181">
    <w:abstractNumId w:val="30"/>
  </w:num>
  <w:num w:numId="3" w16cid:durableId="20783975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48797236">
    <w:abstractNumId w:val="21"/>
  </w:num>
  <w:num w:numId="5" w16cid:durableId="344989444">
    <w:abstractNumId w:val="16"/>
  </w:num>
  <w:num w:numId="6" w16cid:durableId="1534731960">
    <w:abstractNumId w:val="28"/>
  </w:num>
  <w:num w:numId="7" w16cid:durableId="933631676">
    <w:abstractNumId w:val="3"/>
  </w:num>
  <w:num w:numId="8" w16cid:durableId="1882815850">
    <w:abstractNumId w:val="23"/>
  </w:num>
  <w:num w:numId="9" w16cid:durableId="558515670">
    <w:abstractNumId w:val="25"/>
  </w:num>
  <w:num w:numId="10" w16cid:durableId="972514655">
    <w:abstractNumId w:val="15"/>
  </w:num>
  <w:num w:numId="11" w16cid:durableId="1008872741">
    <w:abstractNumId w:val="4"/>
  </w:num>
  <w:num w:numId="12" w16cid:durableId="1972634167">
    <w:abstractNumId w:val="10"/>
  </w:num>
  <w:num w:numId="13" w16cid:durableId="1353066477">
    <w:abstractNumId w:val="12"/>
  </w:num>
  <w:num w:numId="14" w16cid:durableId="1918241695">
    <w:abstractNumId w:val="17"/>
  </w:num>
  <w:num w:numId="15" w16cid:durableId="1877886970">
    <w:abstractNumId w:val="27"/>
  </w:num>
  <w:num w:numId="16" w16cid:durableId="682898342">
    <w:abstractNumId w:val="3"/>
  </w:num>
  <w:num w:numId="17" w16cid:durableId="546375980">
    <w:abstractNumId w:val="20"/>
  </w:num>
  <w:num w:numId="18" w16cid:durableId="1847212382">
    <w:abstractNumId w:val="1"/>
  </w:num>
  <w:num w:numId="19" w16cid:durableId="1689409487">
    <w:abstractNumId w:val="11"/>
  </w:num>
  <w:num w:numId="20" w16cid:durableId="33314924">
    <w:abstractNumId w:val="39"/>
  </w:num>
  <w:num w:numId="21" w16cid:durableId="1621104123">
    <w:abstractNumId w:val="34"/>
  </w:num>
  <w:num w:numId="22" w16cid:durableId="313874625">
    <w:abstractNumId w:val="35"/>
  </w:num>
  <w:num w:numId="23" w16cid:durableId="888027868">
    <w:abstractNumId w:val="19"/>
  </w:num>
  <w:num w:numId="24" w16cid:durableId="1724596617">
    <w:abstractNumId w:val="0"/>
  </w:num>
  <w:num w:numId="25" w16cid:durableId="1835486757">
    <w:abstractNumId w:val="33"/>
  </w:num>
  <w:num w:numId="26" w16cid:durableId="940836800">
    <w:abstractNumId w:val="13"/>
  </w:num>
  <w:num w:numId="27" w16cid:durableId="2011904454">
    <w:abstractNumId w:val="32"/>
  </w:num>
  <w:num w:numId="28" w16cid:durableId="788430280">
    <w:abstractNumId w:val="6"/>
  </w:num>
  <w:num w:numId="29" w16cid:durableId="626667617">
    <w:abstractNumId w:val="29"/>
  </w:num>
  <w:num w:numId="30" w16cid:durableId="1047484224">
    <w:abstractNumId w:val="26"/>
  </w:num>
  <w:num w:numId="31" w16cid:durableId="1529097492">
    <w:abstractNumId w:val="2"/>
  </w:num>
  <w:num w:numId="32" w16cid:durableId="1743217486">
    <w:abstractNumId w:val="38"/>
  </w:num>
  <w:num w:numId="33" w16cid:durableId="1827547384">
    <w:abstractNumId w:val="24"/>
  </w:num>
  <w:num w:numId="34" w16cid:durableId="1724594300">
    <w:abstractNumId w:val="7"/>
  </w:num>
  <w:num w:numId="35" w16cid:durableId="1018704034">
    <w:abstractNumId w:val="22"/>
  </w:num>
  <w:num w:numId="36" w16cid:durableId="1262837750">
    <w:abstractNumId w:val="37"/>
  </w:num>
  <w:num w:numId="37" w16cid:durableId="751661384">
    <w:abstractNumId w:val="18"/>
  </w:num>
  <w:num w:numId="38" w16cid:durableId="522479338">
    <w:abstractNumId w:val="8"/>
  </w:num>
  <w:num w:numId="39" w16cid:durableId="1677223845">
    <w:abstractNumId w:val="5"/>
  </w:num>
  <w:num w:numId="40" w16cid:durableId="1871263576">
    <w:abstractNumId w:val="14"/>
  </w:num>
  <w:num w:numId="41" w16cid:durableId="1881744587">
    <w:abstractNumId w:val="36"/>
  </w:num>
  <w:num w:numId="42" w16cid:durableId="2080201252">
    <w:abstractNumId w:val="31"/>
  </w:num>
  <w:num w:numId="43" w16cid:durableId="702439204">
    <w:abstractNumId w:val="9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displayBackgroundShape/>
  <w:proofState w:spelling="clean" w:grammar="clean"/>
  <w:attachedTemplate r:id="rId1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ocumentProtection w:formatting="1" w:enforcement="0"/>
  <w:defaultTabStop w:val="709"/>
  <w:hyphenationZone w:val="425"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A46"/>
    <w:rsid w:val="00002AFF"/>
    <w:rsid w:val="00002C85"/>
    <w:rsid w:val="00002C99"/>
    <w:rsid w:val="0000395E"/>
    <w:rsid w:val="000048E2"/>
    <w:rsid w:val="00004D5A"/>
    <w:rsid w:val="00004F54"/>
    <w:rsid w:val="00004FB8"/>
    <w:rsid w:val="00004FFF"/>
    <w:rsid w:val="00005928"/>
    <w:rsid w:val="00005D78"/>
    <w:rsid w:val="00006BA4"/>
    <w:rsid w:val="00010CAC"/>
    <w:rsid w:val="00011259"/>
    <w:rsid w:val="0001127F"/>
    <w:rsid w:val="000120CE"/>
    <w:rsid w:val="00012DD1"/>
    <w:rsid w:val="000131A6"/>
    <w:rsid w:val="00013590"/>
    <w:rsid w:val="00013707"/>
    <w:rsid w:val="00014F2E"/>
    <w:rsid w:val="0001568D"/>
    <w:rsid w:val="000176EC"/>
    <w:rsid w:val="000177D3"/>
    <w:rsid w:val="000226C9"/>
    <w:rsid w:val="00023493"/>
    <w:rsid w:val="00023932"/>
    <w:rsid w:val="00024EF7"/>
    <w:rsid w:val="00025AFB"/>
    <w:rsid w:val="00026D49"/>
    <w:rsid w:val="00030E76"/>
    <w:rsid w:val="0003124A"/>
    <w:rsid w:val="0003299B"/>
    <w:rsid w:val="00034225"/>
    <w:rsid w:val="0003481D"/>
    <w:rsid w:val="00035D8E"/>
    <w:rsid w:val="00036327"/>
    <w:rsid w:val="0003795F"/>
    <w:rsid w:val="00041656"/>
    <w:rsid w:val="00041740"/>
    <w:rsid w:val="00041B05"/>
    <w:rsid w:val="00050233"/>
    <w:rsid w:val="000517F4"/>
    <w:rsid w:val="00051CAE"/>
    <w:rsid w:val="00052472"/>
    <w:rsid w:val="0005267C"/>
    <w:rsid w:val="000539BB"/>
    <w:rsid w:val="00055043"/>
    <w:rsid w:val="00055249"/>
    <w:rsid w:val="00056785"/>
    <w:rsid w:val="00057C6B"/>
    <w:rsid w:val="0006212B"/>
    <w:rsid w:val="0006286A"/>
    <w:rsid w:val="00064667"/>
    <w:rsid w:val="00064E23"/>
    <w:rsid w:val="0007114B"/>
    <w:rsid w:val="00071867"/>
    <w:rsid w:val="000719E7"/>
    <w:rsid w:val="00072557"/>
    <w:rsid w:val="00072BCC"/>
    <w:rsid w:val="00072F1A"/>
    <w:rsid w:val="000735B8"/>
    <w:rsid w:val="00073DF2"/>
    <w:rsid w:val="00073E9C"/>
    <w:rsid w:val="000766C9"/>
    <w:rsid w:val="00076CB1"/>
    <w:rsid w:val="00077BB2"/>
    <w:rsid w:val="00082649"/>
    <w:rsid w:val="0008264C"/>
    <w:rsid w:val="00082BAC"/>
    <w:rsid w:val="000841DC"/>
    <w:rsid w:val="0008461E"/>
    <w:rsid w:val="0008472A"/>
    <w:rsid w:val="00085BB6"/>
    <w:rsid w:val="0008603C"/>
    <w:rsid w:val="00086D57"/>
    <w:rsid w:val="00087837"/>
    <w:rsid w:val="000909DE"/>
    <w:rsid w:val="00090B59"/>
    <w:rsid w:val="00091215"/>
    <w:rsid w:val="000923E7"/>
    <w:rsid w:val="00092457"/>
    <w:rsid w:val="000929B5"/>
    <w:rsid w:val="00092F9C"/>
    <w:rsid w:val="00094117"/>
    <w:rsid w:val="0009518A"/>
    <w:rsid w:val="000A0D65"/>
    <w:rsid w:val="000A1040"/>
    <w:rsid w:val="000A207A"/>
    <w:rsid w:val="000A2D97"/>
    <w:rsid w:val="000A3D7D"/>
    <w:rsid w:val="000A42D0"/>
    <w:rsid w:val="000A478C"/>
    <w:rsid w:val="000A6448"/>
    <w:rsid w:val="000A6691"/>
    <w:rsid w:val="000A7E81"/>
    <w:rsid w:val="000B045A"/>
    <w:rsid w:val="000B08BB"/>
    <w:rsid w:val="000B1B8E"/>
    <w:rsid w:val="000B1D4C"/>
    <w:rsid w:val="000B50C4"/>
    <w:rsid w:val="000B5E18"/>
    <w:rsid w:val="000B615F"/>
    <w:rsid w:val="000B73D6"/>
    <w:rsid w:val="000C4315"/>
    <w:rsid w:val="000C59F3"/>
    <w:rsid w:val="000C6A88"/>
    <w:rsid w:val="000C7A8B"/>
    <w:rsid w:val="000D066B"/>
    <w:rsid w:val="000D1052"/>
    <w:rsid w:val="000D2503"/>
    <w:rsid w:val="000D2797"/>
    <w:rsid w:val="000D45F2"/>
    <w:rsid w:val="000D56BA"/>
    <w:rsid w:val="000D67DE"/>
    <w:rsid w:val="000E077B"/>
    <w:rsid w:val="000E0C98"/>
    <w:rsid w:val="000E1AE8"/>
    <w:rsid w:val="000E1B68"/>
    <w:rsid w:val="000E1F52"/>
    <w:rsid w:val="000E203B"/>
    <w:rsid w:val="000E206A"/>
    <w:rsid w:val="000E3987"/>
    <w:rsid w:val="000E5CC3"/>
    <w:rsid w:val="000E7C59"/>
    <w:rsid w:val="000F066F"/>
    <w:rsid w:val="000F2BE5"/>
    <w:rsid w:val="000F3CCA"/>
    <w:rsid w:val="000F40F8"/>
    <w:rsid w:val="000F4A57"/>
    <w:rsid w:val="000F512B"/>
    <w:rsid w:val="000F514E"/>
    <w:rsid w:val="000F585F"/>
    <w:rsid w:val="000F687F"/>
    <w:rsid w:val="00100B34"/>
    <w:rsid w:val="00100E45"/>
    <w:rsid w:val="001010E3"/>
    <w:rsid w:val="0010372D"/>
    <w:rsid w:val="001041F0"/>
    <w:rsid w:val="001052A7"/>
    <w:rsid w:val="00105F54"/>
    <w:rsid w:val="0011021D"/>
    <w:rsid w:val="00112845"/>
    <w:rsid w:val="00114215"/>
    <w:rsid w:val="001176CC"/>
    <w:rsid w:val="0011794F"/>
    <w:rsid w:val="00117D44"/>
    <w:rsid w:val="001202BE"/>
    <w:rsid w:val="001207D1"/>
    <w:rsid w:val="0012368C"/>
    <w:rsid w:val="00123BDE"/>
    <w:rsid w:val="0012424C"/>
    <w:rsid w:val="00124B11"/>
    <w:rsid w:val="00125059"/>
    <w:rsid w:val="00125DEC"/>
    <w:rsid w:val="00126FD9"/>
    <w:rsid w:val="00127DF2"/>
    <w:rsid w:val="001322B6"/>
    <w:rsid w:val="00132DAB"/>
    <w:rsid w:val="0013338D"/>
    <w:rsid w:val="00134D6D"/>
    <w:rsid w:val="00134DD8"/>
    <w:rsid w:val="00137492"/>
    <w:rsid w:val="0014241A"/>
    <w:rsid w:val="00143E9F"/>
    <w:rsid w:val="00144012"/>
    <w:rsid w:val="00146689"/>
    <w:rsid w:val="001531D7"/>
    <w:rsid w:val="00154390"/>
    <w:rsid w:val="00155917"/>
    <w:rsid w:val="001569D4"/>
    <w:rsid w:val="00161D2F"/>
    <w:rsid w:val="00161E35"/>
    <w:rsid w:val="0016226F"/>
    <w:rsid w:val="001627A9"/>
    <w:rsid w:val="00162F16"/>
    <w:rsid w:val="0016310E"/>
    <w:rsid w:val="00164095"/>
    <w:rsid w:val="00164F71"/>
    <w:rsid w:val="001674CC"/>
    <w:rsid w:val="001729A8"/>
    <w:rsid w:val="00172A40"/>
    <w:rsid w:val="00174444"/>
    <w:rsid w:val="001753D7"/>
    <w:rsid w:val="00177ED2"/>
    <w:rsid w:val="00182CBE"/>
    <w:rsid w:val="0018424A"/>
    <w:rsid w:val="00185D63"/>
    <w:rsid w:val="001866BB"/>
    <w:rsid w:val="00186B14"/>
    <w:rsid w:val="0019031C"/>
    <w:rsid w:val="0019444B"/>
    <w:rsid w:val="001944C1"/>
    <w:rsid w:val="001944FF"/>
    <w:rsid w:val="00195FD9"/>
    <w:rsid w:val="001A0C2F"/>
    <w:rsid w:val="001A193B"/>
    <w:rsid w:val="001A28DF"/>
    <w:rsid w:val="001A56A4"/>
    <w:rsid w:val="001B00B6"/>
    <w:rsid w:val="001B0DE1"/>
    <w:rsid w:val="001B1985"/>
    <w:rsid w:val="001B1993"/>
    <w:rsid w:val="001B1B7B"/>
    <w:rsid w:val="001B290C"/>
    <w:rsid w:val="001B3A3D"/>
    <w:rsid w:val="001B3C7F"/>
    <w:rsid w:val="001B4BF9"/>
    <w:rsid w:val="001B7530"/>
    <w:rsid w:val="001B7EAF"/>
    <w:rsid w:val="001C07AC"/>
    <w:rsid w:val="001C180C"/>
    <w:rsid w:val="001C269E"/>
    <w:rsid w:val="001C30CF"/>
    <w:rsid w:val="001C617A"/>
    <w:rsid w:val="001D06EC"/>
    <w:rsid w:val="001D130D"/>
    <w:rsid w:val="001D57CE"/>
    <w:rsid w:val="001D74E2"/>
    <w:rsid w:val="001D7D2B"/>
    <w:rsid w:val="001E2BF2"/>
    <w:rsid w:val="001E531A"/>
    <w:rsid w:val="001F2A2A"/>
    <w:rsid w:val="001F2A58"/>
    <w:rsid w:val="001F50AD"/>
    <w:rsid w:val="001F6124"/>
    <w:rsid w:val="00200347"/>
    <w:rsid w:val="00207F75"/>
    <w:rsid w:val="002104F1"/>
    <w:rsid w:val="00211DB8"/>
    <w:rsid w:val="00212022"/>
    <w:rsid w:val="00212E7A"/>
    <w:rsid w:val="002152EF"/>
    <w:rsid w:val="002156EF"/>
    <w:rsid w:val="00215982"/>
    <w:rsid w:val="00216B8E"/>
    <w:rsid w:val="002221E8"/>
    <w:rsid w:val="002233AE"/>
    <w:rsid w:val="00223C24"/>
    <w:rsid w:val="00225831"/>
    <w:rsid w:val="00230113"/>
    <w:rsid w:val="002333BA"/>
    <w:rsid w:val="00240494"/>
    <w:rsid w:val="00242363"/>
    <w:rsid w:val="002425FE"/>
    <w:rsid w:val="00243557"/>
    <w:rsid w:val="0024399E"/>
    <w:rsid w:val="00243AFC"/>
    <w:rsid w:val="0024554D"/>
    <w:rsid w:val="00245BD6"/>
    <w:rsid w:val="00245CD1"/>
    <w:rsid w:val="002503B8"/>
    <w:rsid w:val="00250FBF"/>
    <w:rsid w:val="0025149B"/>
    <w:rsid w:val="00251E95"/>
    <w:rsid w:val="00252C2B"/>
    <w:rsid w:val="00255499"/>
    <w:rsid w:val="002556FE"/>
    <w:rsid w:val="0025591E"/>
    <w:rsid w:val="0025597E"/>
    <w:rsid w:val="00255EB5"/>
    <w:rsid w:val="00256721"/>
    <w:rsid w:val="00260D00"/>
    <w:rsid w:val="00263662"/>
    <w:rsid w:val="00263ACC"/>
    <w:rsid w:val="00263FE8"/>
    <w:rsid w:val="0026414F"/>
    <w:rsid w:val="00265ECF"/>
    <w:rsid w:val="00266FC5"/>
    <w:rsid w:val="00272F41"/>
    <w:rsid w:val="002772F5"/>
    <w:rsid w:val="00277A61"/>
    <w:rsid w:val="00281465"/>
    <w:rsid w:val="0028194A"/>
    <w:rsid w:val="0028255E"/>
    <w:rsid w:val="00283140"/>
    <w:rsid w:val="00284A41"/>
    <w:rsid w:val="00284C76"/>
    <w:rsid w:val="00285A38"/>
    <w:rsid w:val="002926DF"/>
    <w:rsid w:val="0029324C"/>
    <w:rsid w:val="002967E1"/>
    <w:rsid w:val="00296C2F"/>
    <w:rsid w:val="00297B69"/>
    <w:rsid w:val="002A0AF4"/>
    <w:rsid w:val="002A0AFD"/>
    <w:rsid w:val="002A0D49"/>
    <w:rsid w:val="002A2ADD"/>
    <w:rsid w:val="002A4037"/>
    <w:rsid w:val="002A44F0"/>
    <w:rsid w:val="002A4F6D"/>
    <w:rsid w:val="002A708E"/>
    <w:rsid w:val="002B0462"/>
    <w:rsid w:val="002B0745"/>
    <w:rsid w:val="002B3581"/>
    <w:rsid w:val="002B3D1D"/>
    <w:rsid w:val="002B4FD0"/>
    <w:rsid w:val="002B50A9"/>
    <w:rsid w:val="002B6A93"/>
    <w:rsid w:val="002C0FB1"/>
    <w:rsid w:val="002C1852"/>
    <w:rsid w:val="002C1DC1"/>
    <w:rsid w:val="002C43CA"/>
    <w:rsid w:val="002C72F6"/>
    <w:rsid w:val="002C7491"/>
    <w:rsid w:val="002C757B"/>
    <w:rsid w:val="002D2E43"/>
    <w:rsid w:val="002D4AFD"/>
    <w:rsid w:val="002D5635"/>
    <w:rsid w:val="002D6A9B"/>
    <w:rsid w:val="002D6F0B"/>
    <w:rsid w:val="002D74FD"/>
    <w:rsid w:val="002D7ACD"/>
    <w:rsid w:val="002E1A2E"/>
    <w:rsid w:val="002E308F"/>
    <w:rsid w:val="002E6A9C"/>
    <w:rsid w:val="002F0066"/>
    <w:rsid w:val="002F10DA"/>
    <w:rsid w:val="002F50D2"/>
    <w:rsid w:val="002F6B6F"/>
    <w:rsid w:val="002F6DCE"/>
    <w:rsid w:val="002F6E8B"/>
    <w:rsid w:val="003013B7"/>
    <w:rsid w:val="00302A43"/>
    <w:rsid w:val="00302BCF"/>
    <w:rsid w:val="003038D6"/>
    <w:rsid w:val="00303A09"/>
    <w:rsid w:val="00303AA2"/>
    <w:rsid w:val="00304CE7"/>
    <w:rsid w:val="00305358"/>
    <w:rsid w:val="00306E2A"/>
    <w:rsid w:val="00310072"/>
    <w:rsid w:val="003141BD"/>
    <w:rsid w:val="00314D56"/>
    <w:rsid w:val="00315460"/>
    <w:rsid w:val="00315FFF"/>
    <w:rsid w:val="0031669D"/>
    <w:rsid w:val="00316BB2"/>
    <w:rsid w:val="00320E80"/>
    <w:rsid w:val="00321EB1"/>
    <w:rsid w:val="003221DD"/>
    <w:rsid w:val="00324C87"/>
    <w:rsid w:val="00325BA0"/>
    <w:rsid w:val="003304D1"/>
    <w:rsid w:val="0033145B"/>
    <w:rsid w:val="003331BF"/>
    <w:rsid w:val="00334077"/>
    <w:rsid w:val="00334D00"/>
    <w:rsid w:val="0033538A"/>
    <w:rsid w:val="00335C8E"/>
    <w:rsid w:val="00344364"/>
    <w:rsid w:val="00345540"/>
    <w:rsid w:val="00345631"/>
    <w:rsid w:val="0034563B"/>
    <w:rsid w:val="0034741F"/>
    <w:rsid w:val="00347B36"/>
    <w:rsid w:val="00353C60"/>
    <w:rsid w:val="00360574"/>
    <w:rsid w:val="003616E3"/>
    <w:rsid w:val="00365A50"/>
    <w:rsid w:val="00367502"/>
    <w:rsid w:val="003709E6"/>
    <w:rsid w:val="00371169"/>
    <w:rsid w:val="00373576"/>
    <w:rsid w:val="00374527"/>
    <w:rsid w:val="00377301"/>
    <w:rsid w:val="003778E4"/>
    <w:rsid w:val="003809FB"/>
    <w:rsid w:val="00381AB8"/>
    <w:rsid w:val="00384129"/>
    <w:rsid w:val="003844DF"/>
    <w:rsid w:val="003852B8"/>
    <w:rsid w:val="003853A0"/>
    <w:rsid w:val="003876C6"/>
    <w:rsid w:val="003876F6"/>
    <w:rsid w:val="00387D0D"/>
    <w:rsid w:val="0039066C"/>
    <w:rsid w:val="00390AAA"/>
    <w:rsid w:val="0039178C"/>
    <w:rsid w:val="00391949"/>
    <w:rsid w:val="0039216D"/>
    <w:rsid w:val="00394057"/>
    <w:rsid w:val="00395CA4"/>
    <w:rsid w:val="003A0761"/>
    <w:rsid w:val="003A49A9"/>
    <w:rsid w:val="003A4ED4"/>
    <w:rsid w:val="003A66E9"/>
    <w:rsid w:val="003A75A7"/>
    <w:rsid w:val="003B0731"/>
    <w:rsid w:val="003B1DD9"/>
    <w:rsid w:val="003B2CE7"/>
    <w:rsid w:val="003B7A3C"/>
    <w:rsid w:val="003B7A64"/>
    <w:rsid w:val="003B7A75"/>
    <w:rsid w:val="003C0234"/>
    <w:rsid w:val="003C1DE3"/>
    <w:rsid w:val="003C2948"/>
    <w:rsid w:val="003C2E9A"/>
    <w:rsid w:val="003C33AA"/>
    <w:rsid w:val="003C4A0B"/>
    <w:rsid w:val="003D0DB5"/>
    <w:rsid w:val="003D1220"/>
    <w:rsid w:val="003D32AA"/>
    <w:rsid w:val="003D4BDE"/>
    <w:rsid w:val="003D6341"/>
    <w:rsid w:val="003D702D"/>
    <w:rsid w:val="003D7722"/>
    <w:rsid w:val="003E0851"/>
    <w:rsid w:val="003E38ED"/>
    <w:rsid w:val="003E3B33"/>
    <w:rsid w:val="003E4E73"/>
    <w:rsid w:val="003E5D3A"/>
    <w:rsid w:val="003E7AB9"/>
    <w:rsid w:val="003F091B"/>
    <w:rsid w:val="003F1022"/>
    <w:rsid w:val="003F1A83"/>
    <w:rsid w:val="003F1DA4"/>
    <w:rsid w:val="003F1FE6"/>
    <w:rsid w:val="003F3732"/>
    <w:rsid w:val="003F6006"/>
    <w:rsid w:val="003F6A40"/>
    <w:rsid w:val="003F705D"/>
    <w:rsid w:val="00401A33"/>
    <w:rsid w:val="00401F16"/>
    <w:rsid w:val="004030A0"/>
    <w:rsid w:val="00403B02"/>
    <w:rsid w:val="00403D52"/>
    <w:rsid w:val="004048CE"/>
    <w:rsid w:val="00406309"/>
    <w:rsid w:val="0040632D"/>
    <w:rsid w:val="0040730A"/>
    <w:rsid w:val="00407B11"/>
    <w:rsid w:val="00410158"/>
    <w:rsid w:val="00412960"/>
    <w:rsid w:val="0041657D"/>
    <w:rsid w:val="0041710D"/>
    <w:rsid w:val="00422FEE"/>
    <w:rsid w:val="00423959"/>
    <w:rsid w:val="00424681"/>
    <w:rsid w:val="004246FD"/>
    <w:rsid w:val="004249DD"/>
    <w:rsid w:val="00424C8D"/>
    <w:rsid w:val="00425025"/>
    <w:rsid w:val="004268D6"/>
    <w:rsid w:val="004278B1"/>
    <w:rsid w:val="00427D6D"/>
    <w:rsid w:val="004315AE"/>
    <w:rsid w:val="004318BC"/>
    <w:rsid w:val="00431D14"/>
    <w:rsid w:val="00432C6A"/>
    <w:rsid w:val="004335B3"/>
    <w:rsid w:val="00433E80"/>
    <w:rsid w:val="004358BD"/>
    <w:rsid w:val="00435F89"/>
    <w:rsid w:val="00440089"/>
    <w:rsid w:val="00441259"/>
    <w:rsid w:val="00441612"/>
    <w:rsid w:val="0044229A"/>
    <w:rsid w:val="004427C5"/>
    <w:rsid w:val="00442D96"/>
    <w:rsid w:val="004444E3"/>
    <w:rsid w:val="0044478F"/>
    <w:rsid w:val="00447A67"/>
    <w:rsid w:val="0045014C"/>
    <w:rsid w:val="00452F86"/>
    <w:rsid w:val="00454EE5"/>
    <w:rsid w:val="00456694"/>
    <w:rsid w:val="00457D5A"/>
    <w:rsid w:val="00461DAC"/>
    <w:rsid w:val="00462691"/>
    <w:rsid w:val="004646E9"/>
    <w:rsid w:val="004647F5"/>
    <w:rsid w:val="004659B3"/>
    <w:rsid w:val="00466129"/>
    <w:rsid w:val="00472E76"/>
    <w:rsid w:val="00473FCA"/>
    <w:rsid w:val="00474523"/>
    <w:rsid w:val="0047539D"/>
    <w:rsid w:val="0047622C"/>
    <w:rsid w:val="00476242"/>
    <w:rsid w:val="004768AD"/>
    <w:rsid w:val="00476A51"/>
    <w:rsid w:val="00476EAC"/>
    <w:rsid w:val="004808A9"/>
    <w:rsid w:val="0048164C"/>
    <w:rsid w:val="004816D9"/>
    <w:rsid w:val="00481BD9"/>
    <w:rsid w:val="00482F4A"/>
    <w:rsid w:val="00483374"/>
    <w:rsid w:val="004842B9"/>
    <w:rsid w:val="00485189"/>
    <w:rsid w:val="00486C02"/>
    <w:rsid w:val="004908B8"/>
    <w:rsid w:val="00493E07"/>
    <w:rsid w:val="00494049"/>
    <w:rsid w:val="004A054F"/>
    <w:rsid w:val="004A4CA2"/>
    <w:rsid w:val="004A5CE2"/>
    <w:rsid w:val="004A75FD"/>
    <w:rsid w:val="004B581E"/>
    <w:rsid w:val="004B5E69"/>
    <w:rsid w:val="004B629E"/>
    <w:rsid w:val="004B6742"/>
    <w:rsid w:val="004B759C"/>
    <w:rsid w:val="004C0153"/>
    <w:rsid w:val="004C0EF6"/>
    <w:rsid w:val="004C16FF"/>
    <w:rsid w:val="004C1C1F"/>
    <w:rsid w:val="004C1DD1"/>
    <w:rsid w:val="004C4622"/>
    <w:rsid w:val="004C4794"/>
    <w:rsid w:val="004C4F72"/>
    <w:rsid w:val="004C79C2"/>
    <w:rsid w:val="004D1395"/>
    <w:rsid w:val="004D3A7A"/>
    <w:rsid w:val="004D3ABF"/>
    <w:rsid w:val="004D3AD5"/>
    <w:rsid w:val="004D4094"/>
    <w:rsid w:val="004D4171"/>
    <w:rsid w:val="004D41D0"/>
    <w:rsid w:val="004D7BC3"/>
    <w:rsid w:val="004D7F13"/>
    <w:rsid w:val="004E18B7"/>
    <w:rsid w:val="004E1D74"/>
    <w:rsid w:val="004E38E1"/>
    <w:rsid w:val="004E7A3B"/>
    <w:rsid w:val="004F0822"/>
    <w:rsid w:val="004F2FE9"/>
    <w:rsid w:val="004F389F"/>
    <w:rsid w:val="004F3C75"/>
    <w:rsid w:val="004F7390"/>
    <w:rsid w:val="00500837"/>
    <w:rsid w:val="0050321C"/>
    <w:rsid w:val="0050386D"/>
    <w:rsid w:val="0050397D"/>
    <w:rsid w:val="00503D52"/>
    <w:rsid w:val="00503E76"/>
    <w:rsid w:val="00505CA9"/>
    <w:rsid w:val="00505ECB"/>
    <w:rsid w:val="0050735D"/>
    <w:rsid w:val="0050745E"/>
    <w:rsid w:val="00507D38"/>
    <w:rsid w:val="00510713"/>
    <w:rsid w:val="00512BB3"/>
    <w:rsid w:val="00513609"/>
    <w:rsid w:val="005169C0"/>
    <w:rsid w:val="0051B7BC"/>
    <w:rsid w:val="005222BA"/>
    <w:rsid w:val="0052347E"/>
    <w:rsid w:val="00523744"/>
    <w:rsid w:val="0052766A"/>
    <w:rsid w:val="00527A34"/>
    <w:rsid w:val="005303FD"/>
    <w:rsid w:val="00531491"/>
    <w:rsid w:val="005323A0"/>
    <w:rsid w:val="005326AE"/>
    <w:rsid w:val="00536233"/>
    <w:rsid w:val="0054202D"/>
    <w:rsid w:val="005431CB"/>
    <w:rsid w:val="00543283"/>
    <w:rsid w:val="005461D9"/>
    <w:rsid w:val="00546F0A"/>
    <w:rsid w:val="005501A7"/>
    <w:rsid w:val="005503D2"/>
    <w:rsid w:val="0055049E"/>
    <w:rsid w:val="0055075A"/>
    <w:rsid w:val="005518FF"/>
    <w:rsid w:val="005534C3"/>
    <w:rsid w:val="005535E8"/>
    <w:rsid w:val="00553D12"/>
    <w:rsid w:val="005541A8"/>
    <w:rsid w:val="00554E75"/>
    <w:rsid w:val="0055576B"/>
    <w:rsid w:val="00556666"/>
    <w:rsid w:val="00556A38"/>
    <w:rsid w:val="00560447"/>
    <w:rsid w:val="005617D0"/>
    <w:rsid w:val="00561A1B"/>
    <w:rsid w:val="0056576F"/>
    <w:rsid w:val="0056656D"/>
    <w:rsid w:val="00567DF1"/>
    <w:rsid w:val="00571B9C"/>
    <w:rsid w:val="00572514"/>
    <w:rsid w:val="00572A69"/>
    <w:rsid w:val="00574EB7"/>
    <w:rsid w:val="00575B3B"/>
    <w:rsid w:val="005764C7"/>
    <w:rsid w:val="00576B46"/>
    <w:rsid w:val="005771F1"/>
    <w:rsid w:val="00577BCC"/>
    <w:rsid w:val="00581A05"/>
    <w:rsid w:val="00582BF8"/>
    <w:rsid w:val="0058373C"/>
    <w:rsid w:val="00585019"/>
    <w:rsid w:val="005872CD"/>
    <w:rsid w:val="0059104F"/>
    <w:rsid w:val="00591278"/>
    <w:rsid w:val="00594277"/>
    <w:rsid w:val="005945A8"/>
    <w:rsid w:val="00594965"/>
    <w:rsid w:val="00594A43"/>
    <w:rsid w:val="00595949"/>
    <w:rsid w:val="00596065"/>
    <w:rsid w:val="005963DA"/>
    <w:rsid w:val="00596AC2"/>
    <w:rsid w:val="00597322"/>
    <w:rsid w:val="0059735B"/>
    <w:rsid w:val="005A0416"/>
    <w:rsid w:val="005A10AA"/>
    <w:rsid w:val="005A39BA"/>
    <w:rsid w:val="005A7522"/>
    <w:rsid w:val="005A7765"/>
    <w:rsid w:val="005B03F7"/>
    <w:rsid w:val="005B145D"/>
    <w:rsid w:val="005B174A"/>
    <w:rsid w:val="005B21E3"/>
    <w:rsid w:val="005B33F2"/>
    <w:rsid w:val="005B3A6E"/>
    <w:rsid w:val="005B3CEB"/>
    <w:rsid w:val="005B4A03"/>
    <w:rsid w:val="005B61CB"/>
    <w:rsid w:val="005B633A"/>
    <w:rsid w:val="005C0219"/>
    <w:rsid w:val="005C2011"/>
    <w:rsid w:val="005C2207"/>
    <w:rsid w:val="005C2CD3"/>
    <w:rsid w:val="005C3246"/>
    <w:rsid w:val="005C38B2"/>
    <w:rsid w:val="005C49D7"/>
    <w:rsid w:val="005C7E24"/>
    <w:rsid w:val="005D1708"/>
    <w:rsid w:val="005D5224"/>
    <w:rsid w:val="005D5A23"/>
    <w:rsid w:val="005D78F5"/>
    <w:rsid w:val="005D7B35"/>
    <w:rsid w:val="005D7DFF"/>
    <w:rsid w:val="005E0C42"/>
    <w:rsid w:val="005E25C0"/>
    <w:rsid w:val="005E2E3B"/>
    <w:rsid w:val="005E77DD"/>
    <w:rsid w:val="005F161A"/>
    <w:rsid w:val="005F28EC"/>
    <w:rsid w:val="005F29D2"/>
    <w:rsid w:val="005F2A52"/>
    <w:rsid w:val="005F2C85"/>
    <w:rsid w:val="005F3473"/>
    <w:rsid w:val="005F42F8"/>
    <w:rsid w:val="005F4436"/>
    <w:rsid w:val="005F5FC5"/>
    <w:rsid w:val="005F775F"/>
    <w:rsid w:val="006001B6"/>
    <w:rsid w:val="00600B2F"/>
    <w:rsid w:val="00600EBF"/>
    <w:rsid w:val="006012D3"/>
    <w:rsid w:val="00601ED3"/>
    <w:rsid w:val="006030E3"/>
    <w:rsid w:val="006035CE"/>
    <w:rsid w:val="00603EBB"/>
    <w:rsid w:val="006062D6"/>
    <w:rsid w:val="00607865"/>
    <w:rsid w:val="00610F03"/>
    <w:rsid w:val="0061169D"/>
    <w:rsid w:val="00611F21"/>
    <w:rsid w:val="006139D4"/>
    <w:rsid w:val="00614634"/>
    <w:rsid w:val="00615D3D"/>
    <w:rsid w:val="006238B0"/>
    <w:rsid w:val="00623919"/>
    <w:rsid w:val="00623E23"/>
    <w:rsid w:val="00623FFD"/>
    <w:rsid w:val="00625074"/>
    <w:rsid w:val="006257C8"/>
    <w:rsid w:val="006262F7"/>
    <w:rsid w:val="00627177"/>
    <w:rsid w:val="00630594"/>
    <w:rsid w:val="006311A6"/>
    <w:rsid w:val="00631BE3"/>
    <w:rsid w:val="00632514"/>
    <w:rsid w:val="006328BA"/>
    <w:rsid w:val="0063643F"/>
    <w:rsid w:val="00636563"/>
    <w:rsid w:val="00636901"/>
    <w:rsid w:val="00637011"/>
    <w:rsid w:val="0064040E"/>
    <w:rsid w:val="006410DF"/>
    <w:rsid w:val="0064172C"/>
    <w:rsid w:val="00644D54"/>
    <w:rsid w:val="00646AA6"/>
    <w:rsid w:val="00652A94"/>
    <w:rsid w:val="00655D65"/>
    <w:rsid w:val="006567E4"/>
    <w:rsid w:val="00657B34"/>
    <w:rsid w:val="0066252B"/>
    <w:rsid w:val="00664A4C"/>
    <w:rsid w:val="00665E8B"/>
    <w:rsid w:val="00667F2D"/>
    <w:rsid w:val="00674FA1"/>
    <w:rsid w:val="00675296"/>
    <w:rsid w:val="00675B69"/>
    <w:rsid w:val="00675CB6"/>
    <w:rsid w:val="00675FDF"/>
    <w:rsid w:val="00676658"/>
    <w:rsid w:val="00676FF8"/>
    <w:rsid w:val="0068146A"/>
    <w:rsid w:val="006827C7"/>
    <w:rsid w:val="00684742"/>
    <w:rsid w:val="00686724"/>
    <w:rsid w:val="00687257"/>
    <w:rsid w:val="00687720"/>
    <w:rsid w:val="00691967"/>
    <w:rsid w:val="00691995"/>
    <w:rsid w:val="00692DE3"/>
    <w:rsid w:val="00693978"/>
    <w:rsid w:val="00694B63"/>
    <w:rsid w:val="00694BE3"/>
    <w:rsid w:val="00694F9E"/>
    <w:rsid w:val="00695EE0"/>
    <w:rsid w:val="006973B2"/>
    <w:rsid w:val="00697F13"/>
    <w:rsid w:val="006A0F93"/>
    <w:rsid w:val="006A25D4"/>
    <w:rsid w:val="006A3E27"/>
    <w:rsid w:val="006A49F9"/>
    <w:rsid w:val="006A5218"/>
    <w:rsid w:val="006A52A5"/>
    <w:rsid w:val="006A5FDF"/>
    <w:rsid w:val="006B01FF"/>
    <w:rsid w:val="006B1071"/>
    <w:rsid w:val="006B18A2"/>
    <w:rsid w:val="006B1F1F"/>
    <w:rsid w:val="006B2899"/>
    <w:rsid w:val="006B318B"/>
    <w:rsid w:val="006B4947"/>
    <w:rsid w:val="006B4A8E"/>
    <w:rsid w:val="006B5B7B"/>
    <w:rsid w:val="006B64CD"/>
    <w:rsid w:val="006B6907"/>
    <w:rsid w:val="006B6A2C"/>
    <w:rsid w:val="006B73D3"/>
    <w:rsid w:val="006C0020"/>
    <w:rsid w:val="006C0A89"/>
    <w:rsid w:val="006C1D43"/>
    <w:rsid w:val="006C3F49"/>
    <w:rsid w:val="006C48B4"/>
    <w:rsid w:val="006C4DF1"/>
    <w:rsid w:val="006C4FFA"/>
    <w:rsid w:val="006C6143"/>
    <w:rsid w:val="006C6AF6"/>
    <w:rsid w:val="006D1708"/>
    <w:rsid w:val="006D3402"/>
    <w:rsid w:val="006D400B"/>
    <w:rsid w:val="006D44B7"/>
    <w:rsid w:val="006D5184"/>
    <w:rsid w:val="006D5224"/>
    <w:rsid w:val="006D5785"/>
    <w:rsid w:val="006D5AE6"/>
    <w:rsid w:val="006D740F"/>
    <w:rsid w:val="006D74DB"/>
    <w:rsid w:val="006E1B3B"/>
    <w:rsid w:val="006E340B"/>
    <w:rsid w:val="006E44FF"/>
    <w:rsid w:val="006E6A55"/>
    <w:rsid w:val="006E6DDA"/>
    <w:rsid w:val="006E75C9"/>
    <w:rsid w:val="006F0500"/>
    <w:rsid w:val="006F073F"/>
    <w:rsid w:val="006F16E2"/>
    <w:rsid w:val="006F3F84"/>
    <w:rsid w:val="006F4BBB"/>
    <w:rsid w:val="006F54D1"/>
    <w:rsid w:val="006F6295"/>
    <w:rsid w:val="00701E34"/>
    <w:rsid w:val="0070235B"/>
    <w:rsid w:val="00704149"/>
    <w:rsid w:val="0070576A"/>
    <w:rsid w:val="00706965"/>
    <w:rsid w:val="007072D8"/>
    <w:rsid w:val="007074AD"/>
    <w:rsid w:val="00707833"/>
    <w:rsid w:val="00710B94"/>
    <w:rsid w:val="00710C6E"/>
    <w:rsid w:val="00710D5A"/>
    <w:rsid w:val="00711844"/>
    <w:rsid w:val="00711F1A"/>
    <w:rsid w:val="00712326"/>
    <w:rsid w:val="00712ADE"/>
    <w:rsid w:val="00712FF2"/>
    <w:rsid w:val="00713B1D"/>
    <w:rsid w:val="007144FD"/>
    <w:rsid w:val="00714CC4"/>
    <w:rsid w:val="00715F7C"/>
    <w:rsid w:val="007218AB"/>
    <w:rsid w:val="0072279D"/>
    <w:rsid w:val="0072385F"/>
    <w:rsid w:val="00724CDA"/>
    <w:rsid w:val="00725E3E"/>
    <w:rsid w:val="0072702D"/>
    <w:rsid w:val="00727DE8"/>
    <w:rsid w:val="00731043"/>
    <w:rsid w:val="007326F6"/>
    <w:rsid w:val="0073405F"/>
    <w:rsid w:val="007343B7"/>
    <w:rsid w:val="007357C9"/>
    <w:rsid w:val="00737C62"/>
    <w:rsid w:val="00740266"/>
    <w:rsid w:val="00743209"/>
    <w:rsid w:val="0074364B"/>
    <w:rsid w:val="00743D48"/>
    <w:rsid w:val="00745DDC"/>
    <w:rsid w:val="00750645"/>
    <w:rsid w:val="007526F1"/>
    <w:rsid w:val="00753D20"/>
    <w:rsid w:val="007548AC"/>
    <w:rsid w:val="00756E1B"/>
    <w:rsid w:val="00757C22"/>
    <w:rsid w:val="00757C96"/>
    <w:rsid w:val="007608E6"/>
    <w:rsid w:val="007608F5"/>
    <w:rsid w:val="0076274A"/>
    <w:rsid w:val="007637AF"/>
    <w:rsid w:val="0076668E"/>
    <w:rsid w:val="007667A5"/>
    <w:rsid w:val="0077009D"/>
    <w:rsid w:val="00771AE2"/>
    <w:rsid w:val="0077315D"/>
    <w:rsid w:val="0077326D"/>
    <w:rsid w:val="0077358A"/>
    <w:rsid w:val="00773805"/>
    <w:rsid w:val="00777F75"/>
    <w:rsid w:val="00780F2D"/>
    <w:rsid w:val="00781D0A"/>
    <w:rsid w:val="00781E54"/>
    <w:rsid w:val="00782DFF"/>
    <w:rsid w:val="00785D91"/>
    <w:rsid w:val="00786AB9"/>
    <w:rsid w:val="00786E79"/>
    <w:rsid w:val="007879AD"/>
    <w:rsid w:val="007907B2"/>
    <w:rsid w:val="0079209C"/>
    <w:rsid w:val="0079221F"/>
    <w:rsid w:val="00792C08"/>
    <w:rsid w:val="00793309"/>
    <w:rsid w:val="007952E0"/>
    <w:rsid w:val="00795CFA"/>
    <w:rsid w:val="00795D34"/>
    <w:rsid w:val="00796DA7"/>
    <w:rsid w:val="00797D02"/>
    <w:rsid w:val="007A27C5"/>
    <w:rsid w:val="007A366C"/>
    <w:rsid w:val="007A50FD"/>
    <w:rsid w:val="007A5CF3"/>
    <w:rsid w:val="007A649F"/>
    <w:rsid w:val="007A66B6"/>
    <w:rsid w:val="007B1201"/>
    <w:rsid w:val="007B3DD1"/>
    <w:rsid w:val="007B4F3A"/>
    <w:rsid w:val="007B567C"/>
    <w:rsid w:val="007B5A4E"/>
    <w:rsid w:val="007B63F6"/>
    <w:rsid w:val="007B6778"/>
    <w:rsid w:val="007B702B"/>
    <w:rsid w:val="007B783D"/>
    <w:rsid w:val="007C0F3C"/>
    <w:rsid w:val="007C10E1"/>
    <w:rsid w:val="007C1B5E"/>
    <w:rsid w:val="007C1E35"/>
    <w:rsid w:val="007C2C8A"/>
    <w:rsid w:val="007C3692"/>
    <w:rsid w:val="007C4919"/>
    <w:rsid w:val="007C6C00"/>
    <w:rsid w:val="007C7A7A"/>
    <w:rsid w:val="007C7FEA"/>
    <w:rsid w:val="007D1293"/>
    <w:rsid w:val="007D18F7"/>
    <w:rsid w:val="007D3E03"/>
    <w:rsid w:val="007D3F8C"/>
    <w:rsid w:val="007D5FBB"/>
    <w:rsid w:val="007D749A"/>
    <w:rsid w:val="007E07BD"/>
    <w:rsid w:val="007E0D5D"/>
    <w:rsid w:val="007E528D"/>
    <w:rsid w:val="007E6987"/>
    <w:rsid w:val="007F0682"/>
    <w:rsid w:val="007F0FB6"/>
    <w:rsid w:val="007F2AAF"/>
    <w:rsid w:val="007F3A46"/>
    <w:rsid w:val="007F565F"/>
    <w:rsid w:val="007F5A7C"/>
    <w:rsid w:val="007F73D4"/>
    <w:rsid w:val="007F7AB9"/>
    <w:rsid w:val="0080060C"/>
    <w:rsid w:val="00803318"/>
    <w:rsid w:val="00805422"/>
    <w:rsid w:val="00807FDF"/>
    <w:rsid w:val="00811ABE"/>
    <w:rsid w:val="00812637"/>
    <w:rsid w:val="00812ED3"/>
    <w:rsid w:val="008136AC"/>
    <w:rsid w:val="008140B1"/>
    <w:rsid w:val="00814EB5"/>
    <w:rsid w:val="00816187"/>
    <w:rsid w:val="00820D20"/>
    <w:rsid w:val="00821896"/>
    <w:rsid w:val="00821A04"/>
    <w:rsid w:val="00821E3C"/>
    <w:rsid w:val="00821EBF"/>
    <w:rsid w:val="00822793"/>
    <w:rsid w:val="008235B2"/>
    <w:rsid w:val="00823BD5"/>
    <w:rsid w:val="00824B13"/>
    <w:rsid w:val="008312C0"/>
    <w:rsid w:val="008317D1"/>
    <w:rsid w:val="00841879"/>
    <w:rsid w:val="008443BE"/>
    <w:rsid w:val="00847687"/>
    <w:rsid w:val="00850BE3"/>
    <w:rsid w:val="00850BF6"/>
    <w:rsid w:val="008516FF"/>
    <w:rsid w:val="00853040"/>
    <w:rsid w:val="008571D2"/>
    <w:rsid w:val="00857A0E"/>
    <w:rsid w:val="00857CF7"/>
    <w:rsid w:val="0086123C"/>
    <w:rsid w:val="0086316C"/>
    <w:rsid w:val="008647B3"/>
    <w:rsid w:val="00865A33"/>
    <w:rsid w:val="008669B9"/>
    <w:rsid w:val="00867FAF"/>
    <w:rsid w:val="0087029A"/>
    <w:rsid w:val="008703E1"/>
    <w:rsid w:val="00872956"/>
    <w:rsid w:val="00872BB7"/>
    <w:rsid w:val="008733EA"/>
    <w:rsid w:val="008736C0"/>
    <w:rsid w:val="00873ADC"/>
    <w:rsid w:val="008750AB"/>
    <w:rsid w:val="0087552E"/>
    <w:rsid w:val="00883C1E"/>
    <w:rsid w:val="00884F2A"/>
    <w:rsid w:val="00884FAC"/>
    <w:rsid w:val="00885A6C"/>
    <w:rsid w:val="0088661D"/>
    <w:rsid w:val="008869AD"/>
    <w:rsid w:val="00887020"/>
    <w:rsid w:val="008875B4"/>
    <w:rsid w:val="00891A86"/>
    <w:rsid w:val="00891B42"/>
    <w:rsid w:val="008925F0"/>
    <w:rsid w:val="00892C0C"/>
    <w:rsid w:val="00893365"/>
    <w:rsid w:val="008971DD"/>
    <w:rsid w:val="008A079D"/>
    <w:rsid w:val="008A0F6A"/>
    <w:rsid w:val="008A2409"/>
    <w:rsid w:val="008A2828"/>
    <w:rsid w:val="008A517F"/>
    <w:rsid w:val="008A616F"/>
    <w:rsid w:val="008B036B"/>
    <w:rsid w:val="008B12C6"/>
    <w:rsid w:val="008B3C22"/>
    <w:rsid w:val="008B3E2B"/>
    <w:rsid w:val="008B4C6B"/>
    <w:rsid w:val="008B5756"/>
    <w:rsid w:val="008B6354"/>
    <w:rsid w:val="008B6464"/>
    <w:rsid w:val="008C0C00"/>
    <w:rsid w:val="008C1132"/>
    <w:rsid w:val="008C5C8F"/>
    <w:rsid w:val="008C7457"/>
    <w:rsid w:val="008C7BC4"/>
    <w:rsid w:val="008D0613"/>
    <w:rsid w:val="008D273D"/>
    <w:rsid w:val="008E06F4"/>
    <w:rsid w:val="008E08E8"/>
    <w:rsid w:val="008E0AC8"/>
    <w:rsid w:val="008E4C6C"/>
    <w:rsid w:val="008E522B"/>
    <w:rsid w:val="008E6E6F"/>
    <w:rsid w:val="008E7CCD"/>
    <w:rsid w:val="008E7D7B"/>
    <w:rsid w:val="008F0EEC"/>
    <w:rsid w:val="008F165D"/>
    <w:rsid w:val="008F2DFD"/>
    <w:rsid w:val="008F3B10"/>
    <w:rsid w:val="008F403C"/>
    <w:rsid w:val="00901E65"/>
    <w:rsid w:val="00901FC1"/>
    <w:rsid w:val="009026A7"/>
    <w:rsid w:val="00903159"/>
    <w:rsid w:val="0090320B"/>
    <w:rsid w:val="009044C4"/>
    <w:rsid w:val="00905ACC"/>
    <w:rsid w:val="0090640E"/>
    <w:rsid w:val="00906C6D"/>
    <w:rsid w:val="0091058D"/>
    <w:rsid w:val="00910669"/>
    <w:rsid w:val="009106E2"/>
    <w:rsid w:val="00910BDD"/>
    <w:rsid w:val="0091123B"/>
    <w:rsid w:val="00912034"/>
    <w:rsid w:val="00913CFD"/>
    <w:rsid w:val="00913FE9"/>
    <w:rsid w:val="00915607"/>
    <w:rsid w:val="00916038"/>
    <w:rsid w:val="00917BBF"/>
    <w:rsid w:val="009200CD"/>
    <w:rsid w:val="00921526"/>
    <w:rsid w:val="00921E6C"/>
    <w:rsid w:val="009254EE"/>
    <w:rsid w:val="00930A55"/>
    <w:rsid w:val="00930B63"/>
    <w:rsid w:val="00932DCE"/>
    <w:rsid w:val="00933150"/>
    <w:rsid w:val="00934087"/>
    <w:rsid w:val="00934593"/>
    <w:rsid w:val="00934636"/>
    <w:rsid w:val="00934655"/>
    <w:rsid w:val="0093493E"/>
    <w:rsid w:val="009359D8"/>
    <w:rsid w:val="00936C4C"/>
    <w:rsid w:val="00937011"/>
    <w:rsid w:val="00941D35"/>
    <w:rsid w:val="00943443"/>
    <w:rsid w:val="00945E37"/>
    <w:rsid w:val="00945F14"/>
    <w:rsid w:val="009520EC"/>
    <w:rsid w:val="009533CC"/>
    <w:rsid w:val="00954F1B"/>
    <w:rsid w:val="00955C89"/>
    <w:rsid w:val="00956C2F"/>
    <w:rsid w:val="00960CBE"/>
    <w:rsid w:val="009623BE"/>
    <w:rsid w:val="009625BD"/>
    <w:rsid w:val="009634B1"/>
    <w:rsid w:val="009645FB"/>
    <w:rsid w:val="00965BFC"/>
    <w:rsid w:val="009662B4"/>
    <w:rsid w:val="00970660"/>
    <w:rsid w:val="00971106"/>
    <w:rsid w:val="00973F5A"/>
    <w:rsid w:val="00974A54"/>
    <w:rsid w:val="00974EFE"/>
    <w:rsid w:val="009760FC"/>
    <w:rsid w:val="0098031C"/>
    <w:rsid w:val="00980B4D"/>
    <w:rsid w:val="00981369"/>
    <w:rsid w:val="009818C8"/>
    <w:rsid w:val="00983608"/>
    <w:rsid w:val="00984EB2"/>
    <w:rsid w:val="00985FDE"/>
    <w:rsid w:val="009877CD"/>
    <w:rsid w:val="009879E8"/>
    <w:rsid w:val="00990ADC"/>
    <w:rsid w:val="00991529"/>
    <w:rsid w:val="0099165F"/>
    <w:rsid w:val="009931DC"/>
    <w:rsid w:val="009946AC"/>
    <w:rsid w:val="00994D92"/>
    <w:rsid w:val="00994E4B"/>
    <w:rsid w:val="009A0615"/>
    <w:rsid w:val="009A4818"/>
    <w:rsid w:val="009A623A"/>
    <w:rsid w:val="009A6702"/>
    <w:rsid w:val="009B2994"/>
    <w:rsid w:val="009B3742"/>
    <w:rsid w:val="009B5E84"/>
    <w:rsid w:val="009B5FF7"/>
    <w:rsid w:val="009B6577"/>
    <w:rsid w:val="009B7E24"/>
    <w:rsid w:val="009C32BC"/>
    <w:rsid w:val="009C5676"/>
    <w:rsid w:val="009C5E1A"/>
    <w:rsid w:val="009C7EC6"/>
    <w:rsid w:val="009D0964"/>
    <w:rsid w:val="009D22A0"/>
    <w:rsid w:val="009D5B50"/>
    <w:rsid w:val="009D6149"/>
    <w:rsid w:val="009D679D"/>
    <w:rsid w:val="009D67A9"/>
    <w:rsid w:val="009D6920"/>
    <w:rsid w:val="009D69DB"/>
    <w:rsid w:val="009E03AE"/>
    <w:rsid w:val="009E1B08"/>
    <w:rsid w:val="009E5045"/>
    <w:rsid w:val="009E5C4A"/>
    <w:rsid w:val="009E6340"/>
    <w:rsid w:val="009F11FF"/>
    <w:rsid w:val="009F129E"/>
    <w:rsid w:val="009F146B"/>
    <w:rsid w:val="009F1A4D"/>
    <w:rsid w:val="009F21D6"/>
    <w:rsid w:val="009F2463"/>
    <w:rsid w:val="009F2812"/>
    <w:rsid w:val="009F3023"/>
    <w:rsid w:val="009F4373"/>
    <w:rsid w:val="009F5BF7"/>
    <w:rsid w:val="00A01ADB"/>
    <w:rsid w:val="00A01DF8"/>
    <w:rsid w:val="00A02E43"/>
    <w:rsid w:val="00A0732C"/>
    <w:rsid w:val="00A07DA7"/>
    <w:rsid w:val="00A07F1C"/>
    <w:rsid w:val="00A10E18"/>
    <w:rsid w:val="00A112E0"/>
    <w:rsid w:val="00A11DDE"/>
    <w:rsid w:val="00A13280"/>
    <w:rsid w:val="00A13A87"/>
    <w:rsid w:val="00A1488E"/>
    <w:rsid w:val="00A14C09"/>
    <w:rsid w:val="00A14C7A"/>
    <w:rsid w:val="00A1543A"/>
    <w:rsid w:val="00A20D63"/>
    <w:rsid w:val="00A222AE"/>
    <w:rsid w:val="00A225A8"/>
    <w:rsid w:val="00A22D5A"/>
    <w:rsid w:val="00A2322D"/>
    <w:rsid w:val="00A23296"/>
    <w:rsid w:val="00A2371E"/>
    <w:rsid w:val="00A2443A"/>
    <w:rsid w:val="00A24823"/>
    <w:rsid w:val="00A2565F"/>
    <w:rsid w:val="00A25BBA"/>
    <w:rsid w:val="00A25C6A"/>
    <w:rsid w:val="00A26140"/>
    <w:rsid w:val="00A267AD"/>
    <w:rsid w:val="00A26BD3"/>
    <w:rsid w:val="00A26F96"/>
    <w:rsid w:val="00A27DBE"/>
    <w:rsid w:val="00A30534"/>
    <w:rsid w:val="00A3110E"/>
    <w:rsid w:val="00A31D6B"/>
    <w:rsid w:val="00A32B2E"/>
    <w:rsid w:val="00A36E53"/>
    <w:rsid w:val="00A3780D"/>
    <w:rsid w:val="00A37902"/>
    <w:rsid w:val="00A37CBD"/>
    <w:rsid w:val="00A434E6"/>
    <w:rsid w:val="00A525AA"/>
    <w:rsid w:val="00A55829"/>
    <w:rsid w:val="00A55FD7"/>
    <w:rsid w:val="00A5746F"/>
    <w:rsid w:val="00A60623"/>
    <w:rsid w:val="00A610E8"/>
    <w:rsid w:val="00A63E85"/>
    <w:rsid w:val="00A64C75"/>
    <w:rsid w:val="00A64F40"/>
    <w:rsid w:val="00A669DD"/>
    <w:rsid w:val="00A66F5C"/>
    <w:rsid w:val="00A704EB"/>
    <w:rsid w:val="00A7134E"/>
    <w:rsid w:val="00A723CB"/>
    <w:rsid w:val="00A7282F"/>
    <w:rsid w:val="00A73966"/>
    <w:rsid w:val="00A73DAA"/>
    <w:rsid w:val="00A7419F"/>
    <w:rsid w:val="00A74542"/>
    <w:rsid w:val="00A746E8"/>
    <w:rsid w:val="00A74F35"/>
    <w:rsid w:val="00A75430"/>
    <w:rsid w:val="00A77E21"/>
    <w:rsid w:val="00A811DA"/>
    <w:rsid w:val="00A82BCA"/>
    <w:rsid w:val="00A8306C"/>
    <w:rsid w:val="00A845BC"/>
    <w:rsid w:val="00A86552"/>
    <w:rsid w:val="00A916B0"/>
    <w:rsid w:val="00A91F0F"/>
    <w:rsid w:val="00A936CF"/>
    <w:rsid w:val="00A94C33"/>
    <w:rsid w:val="00A966CB"/>
    <w:rsid w:val="00A96FD4"/>
    <w:rsid w:val="00A9739B"/>
    <w:rsid w:val="00A974CD"/>
    <w:rsid w:val="00AA0BA7"/>
    <w:rsid w:val="00AA0D83"/>
    <w:rsid w:val="00AA17F2"/>
    <w:rsid w:val="00AA4BCE"/>
    <w:rsid w:val="00AA4D9B"/>
    <w:rsid w:val="00AA5410"/>
    <w:rsid w:val="00AB1314"/>
    <w:rsid w:val="00AB18B4"/>
    <w:rsid w:val="00AB2CAC"/>
    <w:rsid w:val="00AB50DC"/>
    <w:rsid w:val="00AB5C30"/>
    <w:rsid w:val="00AB5DBE"/>
    <w:rsid w:val="00AC1221"/>
    <w:rsid w:val="00AC1DDE"/>
    <w:rsid w:val="00AC2840"/>
    <w:rsid w:val="00AC2A5A"/>
    <w:rsid w:val="00AC458D"/>
    <w:rsid w:val="00AC49CC"/>
    <w:rsid w:val="00AC4B37"/>
    <w:rsid w:val="00AC554C"/>
    <w:rsid w:val="00AC5CA8"/>
    <w:rsid w:val="00AC729B"/>
    <w:rsid w:val="00AD0991"/>
    <w:rsid w:val="00AD11AE"/>
    <w:rsid w:val="00AD2FF6"/>
    <w:rsid w:val="00AD3B87"/>
    <w:rsid w:val="00AD48D6"/>
    <w:rsid w:val="00AD6D89"/>
    <w:rsid w:val="00AE16F5"/>
    <w:rsid w:val="00AE24AA"/>
    <w:rsid w:val="00AE3917"/>
    <w:rsid w:val="00AE4050"/>
    <w:rsid w:val="00AE50EF"/>
    <w:rsid w:val="00AE7F8D"/>
    <w:rsid w:val="00AF0DA7"/>
    <w:rsid w:val="00AF4883"/>
    <w:rsid w:val="00AF4A7F"/>
    <w:rsid w:val="00AF5A2C"/>
    <w:rsid w:val="00B02619"/>
    <w:rsid w:val="00B032A7"/>
    <w:rsid w:val="00B03F46"/>
    <w:rsid w:val="00B04400"/>
    <w:rsid w:val="00B054E1"/>
    <w:rsid w:val="00B06195"/>
    <w:rsid w:val="00B10088"/>
    <w:rsid w:val="00B1183A"/>
    <w:rsid w:val="00B128BC"/>
    <w:rsid w:val="00B12CAE"/>
    <w:rsid w:val="00B1434D"/>
    <w:rsid w:val="00B1659C"/>
    <w:rsid w:val="00B16F46"/>
    <w:rsid w:val="00B17928"/>
    <w:rsid w:val="00B20CE3"/>
    <w:rsid w:val="00B20DD0"/>
    <w:rsid w:val="00B20EE9"/>
    <w:rsid w:val="00B216F4"/>
    <w:rsid w:val="00B222A1"/>
    <w:rsid w:val="00B23109"/>
    <w:rsid w:val="00B2319A"/>
    <w:rsid w:val="00B231BC"/>
    <w:rsid w:val="00B233B5"/>
    <w:rsid w:val="00B233BF"/>
    <w:rsid w:val="00B23402"/>
    <w:rsid w:val="00B253D1"/>
    <w:rsid w:val="00B27929"/>
    <w:rsid w:val="00B3103D"/>
    <w:rsid w:val="00B31778"/>
    <w:rsid w:val="00B31FAC"/>
    <w:rsid w:val="00B31FEE"/>
    <w:rsid w:val="00B337A5"/>
    <w:rsid w:val="00B338AA"/>
    <w:rsid w:val="00B35E91"/>
    <w:rsid w:val="00B3633A"/>
    <w:rsid w:val="00B4091E"/>
    <w:rsid w:val="00B42FF8"/>
    <w:rsid w:val="00B43307"/>
    <w:rsid w:val="00B45193"/>
    <w:rsid w:val="00B47D36"/>
    <w:rsid w:val="00B50CC3"/>
    <w:rsid w:val="00B549E3"/>
    <w:rsid w:val="00B57792"/>
    <w:rsid w:val="00B616A9"/>
    <w:rsid w:val="00B632DB"/>
    <w:rsid w:val="00B640A1"/>
    <w:rsid w:val="00B661F2"/>
    <w:rsid w:val="00B670A3"/>
    <w:rsid w:val="00B67A7E"/>
    <w:rsid w:val="00B72836"/>
    <w:rsid w:val="00B74567"/>
    <w:rsid w:val="00B75D41"/>
    <w:rsid w:val="00B762D6"/>
    <w:rsid w:val="00B76A6A"/>
    <w:rsid w:val="00B76E4C"/>
    <w:rsid w:val="00B77CE6"/>
    <w:rsid w:val="00B80422"/>
    <w:rsid w:val="00B84825"/>
    <w:rsid w:val="00B854D4"/>
    <w:rsid w:val="00B85590"/>
    <w:rsid w:val="00B863B9"/>
    <w:rsid w:val="00B8698F"/>
    <w:rsid w:val="00B87B1A"/>
    <w:rsid w:val="00B87ECA"/>
    <w:rsid w:val="00B91866"/>
    <w:rsid w:val="00B921E3"/>
    <w:rsid w:val="00B92694"/>
    <w:rsid w:val="00B972FB"/>
    <w:rsid w:val="00BA177C"/>
    <w:rsid w:val="00BA1A36"/>
    <w:rsid w:val="00BA202B"/>
    <w:rsid w:val="00BA2C26"/>
    <w:rsid w:val="00BA56BF"/>
    <w:rsid w:val="00BA5ED6"/>
    <w:rsid w:val="00BB0828"/>
    <w:rsid w:val="00BB0D7B"/>
    <w:rsid w:val="00BB3701"/>
    <w:rsid w:val="00BB4775"/>
    <w:rsid w:val="00BB4A77"/>
    <w:rsid w:val="00BC022B"/>
    <w:rsid w:val="00BC2601"/>
    <w:rsid w:val="00BC50A1"/>
    <w:rsid w:val="00BC7FA8"/>
    <w:rsid w:val="00BD06DF"/>
    <w:rsid w:val="00BD182A"/>
    <w:rsid w:val="00BD1AAF"/>
    <w:rsid w:val="00BD1F75"/>
    <w:rsid w:val="00BD2671"/>
    <w:rsid w:val="00BD3525"/>
    <w:rsid w:val="00BD607C"/>
    <w:rsid w:val="00BD6E56"/>
    <w:rsid w:val="00BE1217"/>
    <w:rsid w:val="00BE1A39"/>
    <w:rsid w:val="00BE1BD8"/>
    <w:rsid w:val="00BE43C0"/>
    <w:rsid w:val="00BE46A7"/>
    <w:rsid w:val="00BE4768"/>
    <w:rsid w:val="00BE4B25"/>
    <w:rsid w:val="00BE5261"/>
    <w:rsid w:val="00BE6565"/>
    <w:rsid w:val="00BE785B"/>
    <w:rsid w:val="00BF0225"/>
    <w:rsid w:val="00BF0372"/>
    <w:rsid w:val="00BF43C2"/>
    <w:rsid w:val="00BF43CF"/>
    <w:rsid w:val="00BF5386"/>
    <w:rsid w:val="00BF5EC2"/>
    <w:rsid w:val="00BF7F3F"/>
    <w:rsid w:val="00C00F35"/>
    <w:rsid w:val="00C029D8"/>
    <w:rsid w:val="00C030E5"/>
    <w:rsid w:val="00C0630D"/>
    <w:rsid w:val="00C10781"/>
    <w:rsid w:val="00C10847"/>
    <w:rsid w:val="00C1094A"/>
    <w:rsid w:val="00C10A2C"/>
    <w:rsid w:val="00C10EBF"/>
    <w:rsid w:val="00C12E25"/>
    <w:rsid w:val="00C13424"/>
    <w:rsid w:val="00C13621"/>
    <w:rsid w:val="00C1377A"/>
    <w:rsid w:val="00C140EA"/>
    <w:rsid w:val="00C14539"/>
    <w:rsid w:val="00C150CD"/>
    <w:rsid w:val="00C158D6"/>
    <w:rsid w:val="00C16538"/>
    <w:rsid w:val="00C1678F"/>
    <w:rsid w:val="00C20D22"/>
    <w:rsid w:val="00C20FCD"/>
    <w:rsid w:val="00C21B0D"/>
    <w:rsid w:val="00C21D0C"/>
    <w:rsid w:val="00C22298"/>
    <w:rsid w:val="00C22402"/>
    <w:rsid w:val="00C22E6A"/>
    <w:rsid w:val="00C23785"/>
    <w:rsid w:val="00C25E49"/>
    <w:rsid w:val="00C266F6"/>
    <w:rsid w:val="00C26A54"/>
    <w:rsid w:val="00C304E5"/>
    <w:rsid w:val="00C34BFA"/>
    <w:rsid w:val="00C361A0"/>
    <w:rsid w:val="00C36ED8"/>
    <w:rsid w:val="00C40546"/>
    <w:rsid w:val="00C4133F"/>
    <w:rsid w:val="00C4431E"/>
    <w:rsid w:val="00C448FD"/>
    <w:rsid w:val="00C50197"/>
    <w:rsid w:val="00C534DB"/>
    <w:rsid w:val="00C56C6B"/>
    <w:rsid w:val="00C60FB2"/>
    <w:rsid w:val="00C61D39"/>
    <w:rsid w:val="00C61EE7"/>
    <w:rsid w:val="00C629F8"/>
    <w:rsid w:val="00C62E5A"/>
    <w:rsid w:val="00C63696"/>
    <w:rsid w:val="00C6476A"/>
    <w:rsid w:val="00C65165"/>
    <w:rsid w:val="00C65990"/>
    <w:rsid w:val="00C66ADC"/>
    <w:rsid w:val="00C70F99"/>
    <w:rsid w:val="00C713E4"/>
    <w:rsid w:val="00C713E9"/>
    <w:rsid w:val="00C7148A"/>
    <w:rsid w:val="00C72255"/>
    <w:rsid w:val="00C726BF"/>
    <w:rsid w:val="00C732E8"/>
    <w:rsid w:val="00C753C6"/>
    <w:rsid w:val="00C75ABA"/>
    <w:rsid w:val="00C766DA"/>
    <w:rsid w:val="00C80172"/>
    <w:rsid w:val="00C8218F"/>
    <w:rsid w:val="00C832E8"/>
    <w:rsid w:val="00C83464"/>
    <w:rsid w:val="00C834A2"/>
    <w:rsid w:val="00C851D0"/>
    <w:rsid w:val="00C85508"/>
    <w:rsid w:val="00C8572B"/>
    <w:rsid w:val="00C9057E"/>
    <w:rsid w:val="00C93240"/>
    <w:rsid w:val="00C957A4"/>
    <w:rsid w:val="00C958A5"/>
    <w:rsid w:val="00C95AD7"/>
    <w:rsid w:val="00C96D3E"/>
    <w:rsid w:val="00CA0339"/>
    <w:rsid w:val="00CA19E2"/>
    <w:rsid w:val="00CA1FE0"/>
    <w:rsid w:val="00CA27D4"/>
    <w:rsid w:val="00CA2B5D"/>
    <w:rsid w:val="00CA2BC8"/>
    <w:rsid w:val="00CA3505"/>
    <w:rsid w:val="00CA722A"/>
    <w:rsid w:val="00CA7696"/>
    <w:rsid w:val="00CA7BBC"/>
    <w:rsid w:val="00CB10A6"/>
    <w:rsid w:val="00CB18CC"/>
    <w:rsid w:val="00CB27D8"/>
    <w:rsid w:val="00CB31D9"/>
    <w:rsid w:val="00CB4536"/>
    <w:rsid w:val="00CB4C13"/>
    <w:rsid w:val="00CB5ADF"/>
    <w:rsid w:val="00CB646C"/>
    <w:rsid w:val="00CB656F"/>
    <w:rsid w:val="00CB6961"/>
    <w:rsid w:val="00CB7D6D"/>
    <w:rsid w:val="00CB7FD5"/>
    <w:rsid w:val="00CC1D69"/>
    <w:rsid w:val="00CC2584"/>
    <w:rsid w:val="00CC5489"/>
    <w:rsid w:val="00CC5648"/>
    <w:rsid w:val="00CC5D0B"/>
    <w:rsid w:val="00CD00C8"/>
    <w:rsid w:val="00CD3784"/>
    <w:rsid w:val="00CD3FD2"/>
    <w:rsid w:val="00CD40C1"/>
    <w:rsid w:val="00CD4D3F"/>
    <w:rsid w:val="00CD79C0"/>
    <w:rsid w:val="00CE1800"/>
    <w:rsid w:val="00CE1EB5"/>
    <w:rsid w:val="00CE3888"/>
    <w:rsid w:val="00CE58E8"/>
    <w:rsid w:val="00CE5945"/>
    <w:rsid w:val="00CE6BA3"/>
    <w:rsid w:val="00CE6E7C"/>
    <w:rsid w:val="00CF0C16"/>
    <w:rsid w:val="00CF1588"/>
    <w:rsid w:val="00CF278D"/>
    <w:rsid w:val="00CF2CB8"/>
    <w:rsid w:val="00CF559A"/>
    <w:rsid w:val="00CF7600"/>
    <w:rsid w:val="00D00E2F"/>
    <w:rsid w:val="00D01D12"/>
    <w:rsid w:val="00D02079"/>
    <w:rsid w:val="00D02841"/>
    <w:rsid w:val="00D034BA"/>
    <w:rsid w:val="00D05EEA"/>
    <w:rsid w:val="00D06534"/>
    <w:rsid w:val="00D07302"/>
    <w:rsid w:val="00D07956"/>
    <w:rsid w:val="00D10DAB"/>
    <w:rsid w:val="00D114A5"/>
    <w:rsid w:val="00D11A40"/>
    <w:rsid w:val="00D11B98"/>
    <w:rsid w:val="00D1415F"/>
    <w:rsid w:val="00D145CE"/>
    <w:rsid w:val="00D153BF"/>
    <w:rsid w:val="00D154EE"/>
    <w:rsid w:val="00D1617D"/>
    <w:rsid w:val="00D16DD3"/>
    <w:rsid w:val="00D20ABB"/>
    <w:rsid w:val="00D21D81"/>
    <w:rsid w:val="00D22BCE"/>
    <w:rsid w:val="00D22E4D"/>
    <w:rsid w:val="00D235A3"/>
    <w:rsid w:val="00D23DA9"/>
    <w:rsid w:val="00D24EF7"/>
    <w:rsid w:val="00D24F14"/>
    <w:rsid w:val="00D26133"/>
    <w:rsid w:val="00D31451"/>
    <w:rsid w:val="00D31EB7"/>
    <w:rsid w:val="00D33150"/>
    <w:rsid w:val="00D358AB"/>
    <w:rsid w:val="00D40D2C"/>
    <w:rsid w:val="00D4431E"/>
    <w:rsid w:val="00D46782"/>
    <w:rsid w:val="00D46C74"/>
    <w:rsid w:val="00D514E1"/>
    <w:rsid w:val="00D52E42"/>
    <w:rsid w:val="00D5340D"/>
    <w:rsid w:val="00D53612"/>
    <w:rsid w:val="00D539F0"/>
    <w:rsid w:val="00D54202"/>
    <w:rsid w:val="00D558DB"/>
    <w:rsid w:val="00D55BC2"/>
    <w:rsid w:val="00D607B0"/>
    <w:rsid w:val="00D6087F"/>
    <w:rsid w:val="00D60D53"/>
    <w:rsid w:val="00D60F6E"/>
    <w:rsid w:val="00D612A5"/>
    <w:rsid w:val="00D6357E"/>
    <w:rsid w:val="00D6468A"/>
    <w:rsid w:val="00D64D94"/>
    <w:rsid w:val="00D6526D"/>
    <w:rsid w:val="00D66182"/>
    <w:rsid w:val="00D661A9"/>
    <w:rsid w:val="00D70775"/>
    <w:rsid w:val="00D72397"/>
    <w:rsid w:val="00D74C95"/>
    <w:rsid w:val="00D752EF"/>
    <w:rsid w:val="00D7589A"/>
    <w:rsid w:val="00D76A54"/>
    <w:rsid w:val="00D80018"/>
    <w:rsid w:val="00D82759"/>
    <w:rsid w:val="00D8286F"/>
    <w:rsid w:val="00D82AAB"/>
    <w:rsid w:val="00D8320F"/>
    <w:rsid w:val="00D8648B"/>
    <w:rsid w:val="00D875A1"/>
    <w:rsid w:val="00D91094"/>
    <w:rsid w:val="00D92CFA"/>
    <w:rsid w:val="00D93BE6"/>
    <w:rsid w:val="00D93EA8"/>
    <w:rsid w:val="00D95110"/>
    <w:rsid w:val="00D9556B"/>
    <w:rsid w:val="00D95D0F"/>
    <w:rsid w:val="00DA5506"/>
    <w:rsid w:val="00DA560E"/>
    <w:rsid w:val="00DA68A9"/>
    <w:rsid w:val="00DA6A80"/>
    <w:rsid w:val="00DA780F"/>
    <w:rsid w:val="00DA7EE8"/>
    <w:rsid w:val="00DB3BEE"/>
    <w:rsid w:val="00DB4161"/>
    <w:rsid w:val="00DB654C"/>
    <w:rsid w:val="00DB715C"/>
    <w:rsid w:val="00DB7D1F"/>
    <w:rsid w:val="00DC0021"/>
    <w:rsid w:val="00DC00C6"/>
    <w:rsid w:val="00DC50DD"/>
    <w:rsid w:val="00DC661B"/>
    <w:rsid w:val="00DC74BE"/>
    <w:rsid w:val="00DC7DE1"/>
    <w:rsid w:val="00DD0188"/>
    <w:rsid w:val="00DD0988"/>
    <w:rsid w:val="00DD23F7"/>
    <w:rsid w:val="00DD429D"/>
    <w:rsid w:val="00DD4D1E"/>
    <w:rsid w:val="00DD57DB"/>
    <w:rsid w:val="00DD722D"/>
    <w:rsid w:val="00DD7546"/>
    <w:rsid w:val="00DE1AB1"/>
    <w:rsid w:val="00DE3603"/>
    <w:rsid w:val="00DE3746"/>
    <w:rsid w:val="00DE41C2"/>
    <w:rsid w:val="00DE6559"/>
    <w:rsid w:val="00DF3F3D"/>
    <w:rsid w:val="00DF4C83"/>
    <w:rsid w:val="00DF4CD1"/>
    <w:rsid w:val="00DF7056"/>
    <w:rsid w:val="00E0011B"/>
    <w:rsid w:val="00E03A4F"/>
    <w:rsid w:val="00E03F4E"/>
    <w:rsid w:val="00E044D7"/>
    <w:rsid w:val="00E04E74"/>
    <w:rsid w:val="00E0575B"/>
    <w:rsid w:val="00E079FF"/>
    <w:rsid w:val="00E07A69"/>
    <w:rsid w:val="00E07C03"/>
    <w:rsid w:val="00E10E12"/>
    <w:rsid w:val="00E148D3"/>
    <w:rsid w:val="00E14E33"/>
    <w:rsid w:val="00E15178"/>
    <w:rsid w:val="00E16D04"/>
    <w:rsid w:val="00E243D4"/>
    <w:rsid w:val="00E2475D"/>
    <w:rsid w:val="00E2494C"/>
    <w:rsid w:val="00E3110F"/>
    <w:rsid w:val="00E3189D"/>
    <w:rsid w:val="00E33FB7"/>
    <w:rsid w:val="00E344C7"/>
    <w:rsid w:val="00E35FE7"/>
    <w:rsid w:val="00E366AF"/>
    <w:rsid w:val="00E40B4D"/>
    <w:rsid w:val="00E415AA"/>
    <w:rsid w:val="00E418E9"/>
    <w:rsid w:val="00E44DB1"/>
    <w:rsid w:val="00E4628D"/>
    <w:rsid w:val="00E470B4"/>
    <w:rsid w:val="00E511A5"/>
    <w:rsid w:val="00E51738"/>
    <w:rsid w:val="00E528F6"/>
    <w:rsid w:val="00E52CC0"/>
    <w:rsid w:val="00E538FA"/>
    <w:rsid w:val="00E53D60"/>
    <w:rsid w:val="00E54855"/>
    <w:rsid w:val="00E55C32"/>
    <w:rsid w:val="00E571E4"/>
    <w:rsid w:val="00E57492"/>
    <w:rsid w:val="00E60A70"/>
    <w:rsid w:val="00E61A46"/>
    <w:rsid w:val="00E644F8"/>
    <w:rsid w:val="00E64B1E"/>
    <w:rsid w:val="00E64F83"/>
    <w:rsid w:val="00E65045"/>
    <w:rsid w:val="00E66D87"/>
    <w:rsid w:val="00E70429"/>
    <w:rsid w:val="00E7068E"/>
    <w:rsid w:val="00E70B4E"/>
    <w:rsid w:val="00E72873"/>
    <w:rsid w:val="00E729FF"/>
    <w:rsid w:val="00E74284"/>
    <w:rsid w:val="00E751D4"/>
    <w:rsid w:val="00E756E3"/>
    <w:rsid w:val="00E75A2E"/>
    <w:rsid w:val="00E75A93"/>
    <w:rsid w:val="00E7768C"/>
    <w:rsid w:val="00E7770A"/>
    <w:rsid w:val="00E77C6D"/>
    <w:rsid w:val="00E80FD2"/>
    <w:rsid w:val="00E81917"/>
    <w:rsid w:val="00E831E0"/>
    <w:rsid w:val="00E86434"/>
    <w:rsid w:val="00E8689B"/>
    <w:rsid w:val="00E86C5D"/>
    <w:rsid w:val="00E86F43"/>
    <w:rsid w:val="00E90B9F"/>
    <w:rsid w:val="00E9352B"/>
    <w:rsid w:val="00E9366F"/>
    <w:rsid w:val="00E9466D"/>
    <w:rsid w:val="00E952AE"/>
    <w:rsid w:val="00E954B6"/>
    <w:rsid w:val="00E95C8A"/>
    <w:rsid w:val="00EA1321"/>
    <w:rsid w:val="00EA14AB"/>
    <w:rsid w:val="00EA1747"/>
    <w:rsid w:val="00EA2709"/>
    <w:rsid w:val="00EA27FF"/>
    <w:rsid w:val="00EA7016"/>
    <w:rsid w:val="00EB0E7F"/>
    <w:rsid w:val="00EB3AED"/>
    <w:rsid w:val="00EB62E4"/>
    <w:rsid w:val="00EB7FC9"/>
    <w:rsid w:val="00EC0693"/>
    <w:rsid w:val="00EC1CC7"/>
    <w:rsid w:val="00EC2056"/>
    <w:rsid w:val="00EC2FEF"/>
    <w:rsid w:val="00EC520F"/>
    <w:rsid w:val="00EC6FF5"/>
    <w:rsid w:val="00EC70C3"/>
    <w:rsid w:val="00ED2306"/>
    <w:rsid w:val="00ED2413"/>
    <w:rsid w:val="00ED3EAE"/>
    <w:rsid w:val="00ED59DC"/>
    <w:rsid w:val="00ED5ED8"/>
    <w:rsid w:val="00ED6091"/>
    <w:rsid w:val="00ED6860"/>
    <w:rsid w:val="00EE0BE7"/>
    <w:rsid w:val="00EE3328"/>
    <w:rsid w:val="00EE4B94"/>
    <w:rsid w:val="00EE5208"/>
    <w:rsid w:val="00EE5BFE"/>
    <w:rsid w:val="00EE751C"/>
    <w:rsid w:val="00EF0A12"/>
    <w:rsid w:val="00EF2981"/>
    <w:rsid w:val="00EF362D"/>
    <w:rsid w:val="00EF4FAE"/>
    <w:rsid w:val="00EF5324"/>
    <w:rsid w:val="00EF598C"/>
    <w:rsid w:val="00EF6E8D"/>
    <w:rsid w:val="00EF70A0"/>
    <w:rsid w:val="00EF757F"/>
    <w:rsid w:val="00EF793D"/>
    <w:rsid w:val="00EF796F"/>
    <w:rsid w:val="00EF7ECE"/>
    <w:rsid w:val="00F00446"/>
    <w:rsid w:val="00F016F8"/>
    <w:rsid w:val="00F0309E"/>
    <w:rsid w:val="00F041F3"/>
    <w:rsid w:val="00F046EC"/>
    <w:rsid w:val="00F10A6F"/>
    <w:rsid w:val="00F112F7"/>
    <w:rsid w:val="00F134AD"/>
    <w:rsid w:val="00F1392D"/>
    <w:rsid w:val="00F14EEC"/>
    <w:rsid w:val="00F14F3A"/>
    <w:rsid w:val="00F210AD"/>
    <w:rsid w:val="00F243FD"/>
    <w:rsid w:val="00F24EFA"/>
    <w:rsid w:val="00F256AB"/>
    <w:rsid w:val="00F259E1"/>
    <w:rsid w:val="00F26BB5"/>
    <w:rsid w:val="00F26DE4"/>
    <w:rsid w:val="00F27728"/>
    <w:rsid w:val="00F3244E"/>
    <w:rsid w:val="00F33467"/>
    <w:rsid w:val="00F336CA"/>
    <w:rsid w:val="00F33A22"/>
    <w:rsid w:val="00F33E33"/>
    <w:rsid w:val="00F348B8"/>
    <w:rsid w:val="00F3505C"/>
    <w:rsid w:val="00F36DB0"/>
    <w:rsid w:val="00F373F6"/>
    <w:rsid w:val="00F374C5"/>
    <w:rsid w:val="00F37E76"/>
    <w:rsid w:val="00F37F0A"/>
    <w:rsid w:val="00F40E73"/>
    <w:rsid w:val="00F42E7A"/>
    <w:rsid w:val="00F438F9"/>
    <w:rsid w:val="00F43FC7"/>
    <w:rsid w:val="00F451D2"/>
    <w:rsid w:val="00F46DC9"/>
    <w:rsid w:val="00F5136F"/>
    <w:rsid w:val="00F523BD"/>
    <w:rsid w:val="00F55146"/>
    <w:rsid w:val="00F555F9"/>
    <w:rsid w:val="00F56F61"/>
    <w:rsid w:val="00F5795A"/>
    <w:rsid w:val="00F57CBB"/>
    <w:rsid w:val="00F60845"/>
    <w:rsid w:val="00F61478"/>
    <w:rsid w:val="00F622F5"/>
    <w:rsid w:val="00F64BFC"/>
    <w:rsid w:val="00F6585C"/>
    <w:rsid w:val="00F66C13"/>
    <w:rsid w:val="00F67FD0"/>
    <w:rsid w:val="00F7157E"/>
    <w:rsid w:val="00F756A4"/>
    <w:rsid w:val="00F80093"/>
    <w:rsid w:val="00F80940"/>
    <w:rsid w:val="00F830C2"/>
    <w:rsid w:val="00F844A3"/>
    <w:rsid w:val="00F84C0B"/>
    <w:rsid w:val="00F85395"/>
    <w:rsid w:val="00F8657E"/>
    <w:rsid w:val="00F878A1"/>
    <w:rsid w:val="00F9008D"/>
    <w:rsid w:val="00F90B10"/>
    <w:rsid w:val="00F91820"/>
    <w:rsid w:val="00F92FA9"/>
    <w:rsid w:val="00F93F30"/>
    <w:rsid w:val="00F94D8C"/>
    <w:rsid w:val="00F969F5"/>
    <w:rsid w:val="00FA248A"/>
    <w:rsid w:val="00FA532B"/>
    <w:rsid w:val="00FB0337"/>
    <w:rsid w:val="00FB1FAC"/>
    <w:rsid w:val="00FB3FA9"/>
    <w:rsid w:val="00FB454E"/>
    <w:rsid w:val="00FB4772"/>
    <w:rsid w:val="00FB6D60"/>
    <w:rsid w:val="00FB6D66"/>
    <w:rsid w:val="00FC0826"/>
    <w:rsid w:val="00FC121D"/>
    <w:rsid w:val="00FC1FB0"/>
    <w:rsid w:val="00FC2022"/>
    <w:rsid w:val="00FC4E35"/>
    <w:rsid w:val="00FC5FF8"/>
    <w:rsid w:val="00FC6F73"/>
    <w:rsid w:val="00FD1525"/>
    <w:rsid w:val="00FD3D7A"/>
    <w:rsid w:val="00FD432C"/>
    <w:rsid w:val="00FD4F03"/>
    <w:rsid w:val="00FE057C"/>
    <w:rsid w:val="00FE269B"/>
    <w:rsid w:val="00FE2E50"/>
    <w:rsid w:val="00FE5972"/>
    <w:rsid w:val="00FE741A"/>
    <w:rsid w:val="00FE75F0"/>
    <w:rsid w:val="00FE7E13"/>
    <w:rsid w:val="00FF0B12"/>
    <w:rsid w:val="00FF2AAE"/>
    <w:rsid w:val="00FF4E31"/>
    <w:rsid w:val="00FF53B3"/>
    <w:rsid w:val="00FF6049"/>
    <w:rsid w:val="00FF6D8D"/>
    <w:rsid w:val="00FF70DA"/>
    <w:rsid w:val="00FF7910"/>
    <w:rsid w:val="0204529A"/>
    <w:rsid w:val="036D3B66"/>
    <w:rsid w:val="042DF877"/>
    <w:rsid w:val="0526BFF6"/>
    <w:rsid w:val="0533D400"/>
    <w:rsid w:val="06BF3F46"/>
    <w:rsid w:val="0BC6D07D"/>
    <w:rsid w:val="18063C43"/>
    <w:rsid w:val="1A78BAB7"/>
    <w:rsid w:val="1DB756E0"/>
    <w:rsid w:val="239A7C81"/>
    <w:rsid w:val="25247203"/>
    <w:rsid w:val="2C6A722B"/>
    <w:rsid w:val="3034F8E5"/>
    <w:rsid w:val="34BAFDE0"/>
    <w:rsid w:val="36631045"/>
    <w:rsid w:val="37A9E973"/>
    <w:rsid w:val="3AE4B0FD"/>
    <w:rsid w:val="43EAAE6D"/>
    <w:rsid w:val="48E3F47A"/>
    <w:rsid w:val="4FE8F56C"/>
    <w:rsid w:val="52E75FA0"/>
    <w:rsid w:val="54F3C586"/>
    <w:rsid w:val="59A7B558"/>
    <w:rsid w:val="5C150A29"/>
    <w:rsid w:val="5CFD9D75"/>
    <w:rsid w:val="5FE1EEC3"/>
    <w:rsid w:val="635E6475"/>
    <w:rsid w:val="63FDFB1A"/>
    <w:rsid w:val="6862B84C"/>
    <w:rsid w:val="6BF84865"/>
    <w:rsid w:val="6EB6F2B4"/>
    <w:rsid w:val="73AD58D0"/>
    <w:rsid w:val="7A6540D8"/>
    <w:rsid w:val="7AF4F0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."/>
  <w:listSeparator w:val=";"/>
  <w14:docId w14:val="64095E73"/>
  <w15:docId w15:val="{EB4B0BA1-4B08-4B84-98DC-178CE1682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nhideWhenUsed="1"/>
    <w:lsdException w:name="Table Grid" w:uiPriority="39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5A10AA"/>
    <w:rPr>
      <w:rFonts w:ascii="FagoPro" w:hAnsi="FagoPro"/>
      <w:szCs w:val="24"/>
    </w:rPr>
  </w:style>
  <w:style w:type="paragraph" w:styleId="berschrift1">
    <w:name w:val="heading 1"/>
    <w:basedOn w:val="Standard"/>
    <w:next w:val="Standard"/>
    <w:qFormat/>
    <w:rsid w:val="007B6778"/>
    <w:pPr>
      <w:keepNext/>
      <w:numPr>
        <w:numId w:val="1"/>
      </w:numPr>
      <w:spacing w:before="240" w:after="60"/>
      <w:outlineLvl w:val="0"/>
    </w:pPr>
    <w:rPr>
      <w:rFonts w:ascii="Fago Pro" w:hAnsi="Fago Pro" w:cs="Arial"/>
      <w:b/>
      <w:bCs/>
      <w:kern w:val="32"/>
      <w:sz w:val="24"/>
      <w:szCs w:val="32"/>
    </w:rPr>
  </w:style>
  <w:style w:type="paragraph" w:styleId="berschrift2">
    <w:name w:val="heading 2"/>
    <w:basedOn w:val="Standard"/>
    <w:next w:val="Standard"/>
    <w:link w:val="berschrift2Zchn"/>
    <w:qFormat/>
    <w:rsid w:val="00FE2E50"/>
    <w:pPr>
      <w:keepNext/>
      <w:numPr>
        <w:ilvl w:val="1"/>
        <w:numId w:val="1"/>
      </w:numPr>
      <w:spacing w:before="240" w:after="60"/>
      <w:outlineLvl w:val="1"/>
    </w:pPr>
    <w:rPr>
      <w:rFonts w:ascii="Fago Pro" w:hAnsi="Fago Pro" w:cs="Arial"/>
      <w:bCs/>
      <w:iCs/>
      <w:sz w:val="22"/>
      <w:szCs w:val="28"/>
    </w:rPr>
  </w:style>
  <w:style w:type="paragraph" w:styleId="berschrift3">
    <w:name w:val="heading 3"/>
    <w:basedOn w:val="Standard"/>
    <w:next w:val="Standard"/>
    <w:qFormat/>
    <w:rsid w:val="007B6778"/>
    <w:pPr>
      <w:keepNext/>
      <w:numPr>
        <w:ilvl w:val="2"/>
        <w:numId w:val="1"/>
      </w:numPr>
      <w:spacing w:before="240" w:after="60"/>
      <w:outlineLvl w:val="2"/>
    </w:pPr>
    <w:rPr>
      <w:rFonts w:ascii="Fago Pro" w:hAnsi="Fago Pro" w:cs="Arial"/>
      <w:bCs/>
      <w:szCs w:val="26"/>
    </w:rPr>
  </w:style>
  <w:style w:type="paragraph" w:styleId="berschrift4">
    <w:name w:val="heading 4"/>
    <w:basedOn w:val="Standard"/>
    <w:next w:val="Standard"/>
    <w:qFormat/>
    <w:rsid w:val="00FE2E50"/>
    <w:pPr>
      <w:keepNext/>
      <w:numPr>
        <w:ilvl w:val="3"/>
        <w:numId w:val="1"/>
      </w:numPr>
      <w:spacing w:before="240" w:after="60"/>
      <w:outlineLvl w:val="3"/>
    </w:pPr>
    <w:rPr>
      <w:rFonts w:ascii="Fago Pro" w:hAnsi="Fago Pro"/>
      <w:bCs/>
      <w:szCs w:val="28"/>
    </w:rPr>
  </w:style>
  <w:style w:type="paragraph" w:styleId="berschrift5">
    <w:name w:val="heading 5"/>
    <w:basedOn w:val="Standard"/>
    <w:next w:val="Standard"/>
    <w:qFormat/>
    <w:rsid w:val="00FE2E50"/>
    <w:pPr>
      <w:numPr>
        <w:ilvl w:val="4"/>
        <w:numId w:val="1"/>
      </w:numPr>
      <w:spacing w:before="240" w:after="60"/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qFormat/>
    <w:rsid w:val="00B10088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rsid w:val="00B10088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B10088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B10088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elblatt">
    <w:name w:val="Titelblatt"/>
    <w:basedOn w:val="Standard"/>
    <w:locked/>
    <w:rsid w:val="006001B6"/>
    <w:rPr>
      <w:b/>
      <w:sz w:val="24"/>
      <w:szCs w:val="20"/>
    </w:rPr>
  </w:style>
  <w:style w:type="paragraph" w:customStyle="1" w:styleId="Adressblock">
    <w:name w:val="Adressblock"/>
    <w:rsid w:val="00174444"/>
    <w:pPr>
      <w:framePr w:w="2002" w:h="2722" w:hSpace="142" w:wrap="around" w:vAnchor="page" w:hAnchor="page" w:x="9328" w:y="2836"/>
    </w:pPr>
    <w:rPr>
      <w:rFonts w:ascii="FagoPro" w:hAnsi="FagoPro" w:cs="FagoPro"/>
      <w:sz w:val="18"/>
      <w:szCs w:val="24"/>
    </w:rPr>
  </w:style>
  <w:style w:type="paragraph" w:styleId="Verzeichnis1">
    <w:name w:val="toc 1"/>
    <w:basedOn w:val="Standard"/>
    <w:next w:val="Standard"/>
    <w:autoRedefine/>
    <w:uiPriority w:val="39"/>
    <w:rsid w:val="007A66B6"/>
    <w:pPr>
      <w:tabs>
        <w:tab w:val="left" w:pos="392"/>
        <w:tab w:val="right" w:leader="dot" w:pos="9060"/>
      </w:tabs>
    </w:pPr>
  </w:style>
  <w:style w:type="paragraph" w:styleId="Verzeichnis2">
    <w:name w:val="toc 2"/>
    <w:basedOn w:val="Standard"/>
    <w:next w:val="Standard"/>
    <w:autoRedefine/>
    <w:uiPriority w:val="39"/>
    <w:rsid w:val="00473FCA"/>
    <w:pPr>
      <w:ind w:left="200"/>
    </w:pPr>
  </w:style>
  <w:style w:type="paragraph" w:styleId="Verzeichnis3">
    <w:name w:val="toc 3"/>
    <w:basedOn w:val="Standard"/>
    <w:next w:val="Standard"/>
    <w:autoRedefine/>
    <w:uiPriority w:val="39"/>
    <w:rsid w:val="00473FCA"/>
    <w:pPr>
      <w:ind w:left="400"/>
    </w:pPr>
  </w:style>
  <w:style w:type="paragraph" w:styleId="Kopfzeile">
    <w:name w:val="header"/>
    <w:basedOn w:val="Standard"/>
    <w:link w:val="KopfzeileZchn"/>
    <w:uiPriority w:val="99"/>
    <w:rsid w:val="000A478C"/>
    <w:pPr>
      <w:tabs>
        <w:tab w:val="center" w:pos="4536"/>
        <w:tab w:val="right" w:pos="9072"/>
      </w:tabs>
    </w:pPr>
  </w:style>
  <w:style w:type="paragraph" w:customStyle="1" w:styleId="Adressbox">
    <w:name w:val="Adressbox"/>
    <w:rsid w:val="00EF796F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uiPriority w:val="22"/>
    <w:qFormat/>
    <w:rsid w:val="00F878A1"/>
    <w:rPr>
      <w:rFonts w:ascii="FagoPro-Bold" w:hAnsi="FagoPro-Bold"/>
      <w:bCs/>
      <w:sz w:val="18"/>
    </w:rPr>
  </w:style>
  <w:style w:type="paragraph" w:styleId="Titel">
    <w:name w:val="Title"/>
    <w:basedOn w:val="Standard"/>
    <w:qFormat/>
    <w:rsid w:val="00DD7546"/>
    <w:pPr>
      <w:spacing w:before="240" w:after="60"/>
      <w:outlineLvl w:val="0"/>
    </w:pPr>
    <w:rPr>
      <w:rFonts w:ascii="FagoPro-Bold" w:hAnsi="FagoPro-Bold" w:cs="Arial"/>
      <w:bCs/>
      <w:kern w:val="28"/>
      <w:sz w:val="32"/>
      <w:szCs w:val="32"/>
    </w:rPr>
  </w:style>
  <w:style w:type="paragraph" w:styleId="Sprechblasentext">
    <w:name w:val="Balloon Text"/>
    <w:basedOn w:val="Standard"/>
    <w:semiHidden/>
    <w:rsid w:val="0012368C"/>
    <w:rPr>
      <w:rFonts w:ascii="Tahoma" w:hAnsi="Tahoma" w:cs="Tahoma"/>
      <w:sz w:val="16"/>
      <w:szCs w:val="16"/>
    </w:rPr>
  </w:style>
  <w:style w:type="paragraph" w:styleId="Fuzeile">
    <w:name w:val="footer"/>
    <w:basedOn w:val="Standard"/>
    <w:rsid w:val="0012368C"/>
    <w:pPr>
      <w:tabs>
        <w:tab w:val="center" w:pos="4536"/>
        <w:tab w:val="right" w:pos="9072"/>
      </w:tabs>
    </w:pPr>
  </w:style>
  <w:style w:type="paragraph" w:styleId="Dokumentstruktur">
    <w:name w:val="Document Map"/>
    <w:basedOn w:val="Standard"/>
    <w:semiHidden/>
    <w:rsid w:val="00F14F3A"/>
    <w:pPr>
      <w:shd w:val="clear" w:color="auto" w:fill="000080"/>
    </w:pPr>
    <w:rPr>
      <w:rFonts w:ascii="Tahoma" w:hAnsi="Tahoma" w:cs="Tahoma"/>
      <w:szCs w:val="20"/>
    </w:rPr>
  </w:style>
  <w:style w:type="paragraph" w:customStyle="1" w:styleId="Haupttitel">
    <w:name w:val="Haupttitel"/>
    <w:basedOn w:val="Kopfzeile"/>
    <w:rsid w:val="00FB1FAC"/>
    <w:pPr>
      <w:tabs>
        <w:tab w:val="clear" w:pos="4536"/>
        <w:tab w:val="clear" w:pos="9072"/>
      </w:tabs>
      <w:spacing w:line="810" w:lineRule="exact"/>
    </w:pPr>
    <w:rPr>
      <w:rFonts w:ascii="Fago Pro" w:eastAsia="Times" w:hAnsi="Fago Pro"/>
      <w:b/>
      <w:sz w:val="40"/>
      <w:szCs w:val="20"/>
      <w:lang w:val="de-DE" w:eastAsia="de-DE"/>
    </w:rPr>
  </w:style>
  <w:style w:type="character" w:styleId="Hyperlink">
    <w:name w:val="Hyperlink"/>
    <w:basedOn w:val="Absatz-Standardschriftart"/>
    <w:unhideWhenUsed/>
    <w:rsid w:val="007952E0"/>
    <w:rPr>
      <w:color w:val="0000FF" w:themeColor="hyperlink"/>
      <w:u w:val="single"/>
    </w:rPr>
  </w:style>
  <w:style w:type="paragraph" w:styleId="Endnotentext">
    <w:name w:val="endnote text"/>
    <w:basedOn w:val="Standard"/>
    <w:link w:val="EndnotentextZchn"/>
    <w:rsid w:val="001F50AD"/>
    <w:rPr>
      <w:szCs w:val="20"/>
    </w:rPr>
  </w:style>
  <w:style w:type="character" w:customStyle="1" w:styleId="EndnotentextZchn">
    <w:name w:val="Endnotentext Zchn"/>
    <w:basedOn w:val="Absatz-Standardschriftart"/>
    <w:link w:val="Endnotentext"/>
    <w:rsid w:val="001F50AD"/>
    <w:rPr>
      <w:rFonts w:ascii="FagoPro" w:hAnsi="FagoPro"/>
    </w:rPr>
  </w:style>
  <w:style w:type="character" w:styleId="Endnotenzeichen">
    <w:name w:val="endnote reference"/>
    <w:basedOn w:val="Absatz-Standardschriftart"/>
    <w:rsid w:val="001F50AD"/>
    <w:rPr>
      <w:vertAlign w:val="superscript"/>
    </w:rPr>
  </w:style>
  <w:style w:type="paragraph" w:styleId="Funotentext">
    <w:name w:val="footnote text"/>
    <w:basedOn w:val="Standard"/>
    <w:link w:val="FunotentextZchn"/>
    <w:rsid w:val="001F50AD"/>
    <w:rPr>
      <w:szCs w:val="20"/>
    </w:rPr>
  </w:style>
  <w:style w:type="character" w:customStyle="1" w:styleId="FunotentextZchn">
    <w:name w:val="Fußnotentext Zchn"/>
    <w:basedOn w:val="Absatz-Standardschriftart"/>
    <w:link w:val="Funotentext"/>
    <w:rsid w:val="001F50AD"/>
    <w:rPr>
      <w:rFonts w:ascii="FagoPro" w:hAnsi="FagoPro"/>
    </w:rPr>
  </w:style>
  <w:style w:type="character" w:styleId="Funotenzeichen">
    <w:name w:val="footnote reference"/>
    <w:basedOn w:val="Absatz-Standardschriftart"/>
    <w:rsid w:val="001F50AD"/>
    <w:rPr>
      <w:vertAlign w:val="superscript"/>
    </w:rPr>
  </w:style>
  <w:style w:type="paragraph" w:styleId="Listenabsatz">
    <w:name w:val="List Paragraph"/>
    <w:basedOn w:val="Standard"/>
    <w:uiPriority w:val="34"/>
    <w:qFormat/>
    <w:rsid w:val="0077326D"/>
    <w:pPr>
      <w:ind w:left="720"/>
      <w:contextualSpacing/>
    </w:pPr>
  </w:style>
  <w:style w:type="table" w:styleId="Tabellenraster">
    <w:name w:val="Table Grid"/>
    <w:basedOn w:val="NormaleTabelle"/>
    <w:uiPriority w:val="39"/>
    <w:rsid w:val="00A704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rsid w:val="000F3CCA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0F3CCA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0F3CCA"/>
    <w:rPr>
      <w:rFonts w:ascii="FagoPro" w:hAnsi="FagoPro"/>
    </w:rPr>
  </w:style>
  <w:style w:type="paragraph" w:styleId="Kommentarthema">
    <w:name w:val="annotation subject"/>
    <w:basedOn w:val="Kommentartext"/>
    <w:next w:val="Kommentartext"/>
    <w:link w:val="KommentarthemaZchn"/>
    <w:rsid w:val="000F3CC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0F3CCA"/>
    <w:rPr>
      <w:rFonts w:ascii="FagoPro" w:hAnsi="FagoPro"/>
      <w:b/>
      <w:bCs/>
    </w:rPr>
  </w:style>
  <w:style w:type="character" w:customStyle="1" w:styleId="berschrift2Zchn">
    <w:name w:val="Überschrift 2 Zchn"/>
    <w:basedOn w:val="Absatz-Standardschriftart"/>
    <w:link w:val="berschrift2"/>
    <w:rsid w:val="0077315D"/>
    <w:rPr>
      <w:rFonts w:ascii="Fago Pro" w:hAnsi="Fago Pro" w:cs="Arial"/>
      <w:bCs/>
      <w:iCs/>
      <w:sz w:val="22"/>
      <w:szCs w:val="28"/>
    </w:rPr>
  </w:style>
  <w:style w:type="paragraph" w:styleId="StandardWeb">
    <w:name w:val="Normal (Web)"/>
    <w:basedOn w:val="Standard"/>
    <w:uiPriority w:val="99"/>
    <w:unhideWhenUsed/>
    <w:rsid w:val="0076274A"/>
    <w:pPr>
      <w:spacing w:before="100" w:beforeAutospacing="1" w:after="100" w:afterAutospacing="1"/>
    </w:pPr>
    <w:rPr>
      <w:rFonts w:ascii="Times New Roman" w:hAnsi="Times New Roman"/>
      <w:sz w:val="24"/>
    </w:rPr>
  </w:style>
  <w:style w:type="paragraph" w:styleId="berarbeitung">
    <w:name w:val="Revision"/>
    <w:hidden/>
    <w:uiPriority w:val="99"/>
    <w:semiHidden/>
    <w:rsid w:val="000E1B68"/>
    <w:rPr>
      <w:rFonts w:ascii="FagoPro" w:hAnsi="FagoPro"/>
      <w:szCs w:val="24"/>
    </w:rPr>
  </w:style>
  <w:style w:type="paragraph" w:customStyle="1" w:styleId="fn">
    <w:name w:val="fn"/>
    <w:basedOn w:val="Standard"/>
    <w:rsid w:val="000F40F8"/>
    <w:pPr>
      <w:spacing w:before="100" w:beforeAutospacing="1" w:after="100" w:afterAutospacing="1"/>
    </w:pPr>
    <w:rPr>
      <w:rFonts w:ascii="Times New Roman" w:hAnsi="Times New Roman"/>
      <w:sz w:val="24"/>
    </w:rPr>
  </w:style>
  <w:style w:type="paragraph" w:customStyle="1" w:styleId="adr">
    <w:name w:val="adr"/>
    <w:basedOn w:val="Standard"/>
    <w:rsid w:val="000F40F8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customStyle="1" w:styleId="street-address">
    <w:name w:val="street-address"/>
    <w:basedOn w:val="Absatz-Standardschriftart"/>
    <w:rsid w:val="000F40F8"/>
  </w:style>
  <w:style w:type="character" w:customStyle="1" w:styleId="postal-code">
    <w:name w:val="postal-code"/>
    <w:basedOn w:val="Absatz-Standardschriftart"/>
    <w:rsid w:val="000F40F8"/>
  </w:style>
  <w:style w:type="character" w:customStyle="1" w:styleId="locality">
    <w:name w:val="locality"/>
    <w:basedOn w:val="Absatz-Standardschriftart"/>
    <w:rsid w:val="000F40F8"/>
  </w:style>
  <w:style w:type="paragraph" w:customStyle="1" w:styleId="tel">
    <w:name w:val="tel"/>
    <w:basedOn w:val="Standard"/>
    <w:rsid w:val="000F40F8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customStyle="1" w:styleId="type">
    <w:name w:val="type"/>
    <w:basedOn w:val="Absatz-Standardschriftart"/>
    <w:rsid w:val="000F40F8"/>
  </w:style>
  <w:style w:type="character" w:customStyle="1" w:styleId="address-label">
    <w:name w:val="address-label"/>
    <w:basedOn w:val="Absatz-Standardschriftart"/>
    <w:rsid w:val="000F40F8"/>
  </w:style>
  <w:style w:type="character" w:customStyle="1" w:styleId="value">
    <w:name w:val="value"/>
    <w:basedOn w:val="Absatz-Standardschriftart"/>
    <w:rsid w:val="000F40F8"/>
  </w:style>
  <w:style w:type="character" w:styleId="BesuchterLink">
    <w:name w:val="FollowedHyperlink"/>
    <w:basedOn w:val="Absatz-Standardschriftart"/>
    <w:semiHidden/>
    <w:unhideWhenUsed/>
    <w:rsid w:val="00D1415F"/>
    <w:rPr>
      <w:color w:val="800080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E4050"/>
    <w:rPr>
      <w:color w:val="605E5C"/>
      <w:shd w:val="clear" w:color="auto" w:fill="E1DFDD"/>
    </w:rPr>
  </w:style>
  <w:style w:type="character" w:customStyle="1" w:styleId="KopfzeileZchn">
    <w:name w:val="Kopfzeile Zchn"/>
    <w:basedOn w:val="Absatz-Standardschriftart"/>
    <w:link w:val="Kopfzeile"/>
    <w:uiPriority w:val="99"/>
    <w:rsid w:val="004816D9"/>
    <w:rPr>
      <w:rFonts w:ascii="FagoPro" w:hAnsi="FagoPro"/>
      <w:szCs w:val="24"/>
    </w:rPr>
  </w:style>
  <w:style w:type="paragraph" w:customStyle="1" w:styleId="pf0">
    <w:name w:val="pf0"/>
    <w:basedOn w:val="Standard"/>
    <w:rsid w:val="00D24F14"/>
    <w:pPr>
      <w:spacing w:before="100" w:beforeAutospacing="1" w:after="100" w:afterAutospacing="1"/>
    </w:pPr>
    <w:rPr>
      <w:rFonts w:ascii="Times New Roman" w:hAnsi="Times New Roman"/>
      <w:sz w:val="24"/>
      <w:lang w:val="de-DE" w:eastAsia="de-DE"/>
    </w:rPr>
  </w:style>
  <w:style w:type="character" w:customStyle="1" w:styleId="cf01">
    <w:name w:val="cf01"/>
    <w:basedOn w:val="Absatz-Standardschriftart"/>
    <w:rsid w:val="00D24F14"/>
    <w:rPr>
      <w:rFonts w:ascii="Segoe UI" w:hAnsi="Segoe UI" w:cs="Segoe UI" w:hint="default"/>
      <w:sz w:val="18"/>
      <w:szCs w:val="18"/>
    </w:rPr>
  </w:style>
  <w:style w:type="character" w:customStyle="1" w:styleId="normaltextrun">
    <w:name w:val="normaltextrun"/>
    <w:basedOn w:val="Absatz-Standardschriftart"/>
    <w:rsid w:val="007D749A"/>
  </w:style>
  <w:style w:type="character" w:customStyle="1" w:styleId="eop">
    <w:name w:val="eop"/>
    <w:basedOn w:val="Absatz-Standardschriftart"/>
    <w:rsid w:val="007D749A"/>
  </w:style>
  <w:style w:type="paragraph" w:customStyle="1" w:styleId="paragraph">
    <w:name w:val="paragraph"/>
    <w:basedOn w:val="Standard"/>
    <w:rsid w:val="007D749A"/>
    <w:pPr>
      <w:spacing w:before="100" w:beforeAutospacing="1" w:after="100" w:afterAutospacing="1"/>
    </w:pPr>
    <w:rPr>
      <w:rFonts w:ascii="Times New Roman" w:hAnsi="Times New Roman"/>
      <w:sz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4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33825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0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4148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8706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44453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9821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9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26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4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84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98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23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3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6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7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594997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2392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151934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074714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440687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8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72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4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0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9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77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2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0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0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4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33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6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6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3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45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84642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5274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46977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48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2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9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866472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62632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924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2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7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55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8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5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1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0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5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8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92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55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74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10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0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wissolympic.ch/dam/jcr:c03f2538-5253-4716-a425-5f900767484c/Ausf%C3%BChrungsbestimmungen_Aus_Weiterbildung_und_KaPla_TrainerInnen_FR.pdf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hyperlink" Target="mailto:sport@swissolympic.ch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wissolympic.ch/dam/jcr:8ca6593d-86b7-4a0c-8403-03dfb41cccfa/Ausf%C3%BChrungsbestimmungen_Frauenfoerderung_Trainerinnen_FR.pdf" TargetMode="External"/><Relationship Id="rId17" Type="http://schemas.openxmlformats.org/officeDocument/2006/relationships/package" Target="embeddings/Microsoft_Excel_Worksheet.xlsx"/><Relationship Id="rId2" Type="http://schemas.openxmlformats.org/officeDocument/2006/relationships/customXml" Target="../customXml/item2.xml"/><Relationship Id="rId16" Type="http://schemas.openxmlformats.org/officeDocument/2006/relationships/image" Target="media/image1.emf"/><Relationship Id="rId20" Type="http://schemas.openxmlformats.org/officeDocument/2006/relationships/hyperlink" Target="https://swissolympic.picturepark.com/s/xD0Y2vCK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swissolympic.ch/dam/jcr:4fd85313-1d76-40ef-915b-66ae12078188/Richtlinien_Beitraege_an_Mitglieder_spezielle_Foerderbereiche_SFS_231001_FR_Reg2.pdf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sport@swissolympic.ch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wissolympic.picturepark.com/s/5Gm8kBwQ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Vorlagen\00_SO_allgemein\01_Word-Vorlagen\Konzept_Statuten_Vereinbarung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TCNMXCNCEFS2-1652818075-10294</_dlc_DocId>
    <_dlc_DocIdUrl xmlns="ae60e882-9555-4d9b-bfcf-3b1e42750108">
      <Url>https://intranet.swissolympic.ch/sites/a10103/_layouts/15/DocIdRedir.aspx?ID=TCNMXCNCEFS2-1652818075-10294</Url>
      <Description>TCNMXCNCEFS2-1652818075-10294</Description>
    </_dlc_DocIdUrl>
    <SharedWithUsers xmlns="ae60e882-9555-4d9b-bfcf-3b1e42750108">
      <UserInfo>
        <DisplayName>Pauli Nicola;#81;#Grünenfelder Ran;#24;#Righenzi Simone;#34;#Zgraggen Edith;#57;#Rossi Marianne</DisplayName>
        <AccountId>97</AccountId>
        <AccountType/>
      </UserInfo>
    </SharedWithUsers>
    <_dlc_DocIdPersistId xmlns="ae60e882-9555-4d9b-bfcf-3b1e42750108" xsi:nil="true"/>
    <TaxCatchAll xmlns="4049cd54-ca6f-4b78-a9da-aa12097bdbe8" xsi:nil="true"/>
    <lcf76f155ced4ddcb4097134ff3c332f xmlns="ae60e882-9555-4d9b-bfcf-3b1e42750108" xsi:nil="true"/>
    <gbd5e47e263f490a86763bb6b0167a0a xmlns="4049cd54-ca6f-4b78-a9da-aa12097bdbe8" xsi:nil="true"/>
    <IconOverlay xmlns="http://schemas.microsoft.com/sharepoint/v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9" ma:contentTypeDescription="Ein neues Dokument erstellen." ma:contentTypeScope="" ma:versionID="123cea3a4ce0e2f6cf9ac602d48b96ae">
  <xsd:schema xmlns:xsd="http://www.w3.org/2001/XMLSchema" xmlns:xs="http://www.w3.org/2001/XMLSchema" xmlns:p="http://schemas.microsoft.com/office/2006/metadata/properties" xmlns:ns2="4049cd54-ca6f-4b78-a9da-aa12097bdbe8" xmlns:ns3="ae60e882-9555-4d9b-bfcf-3b1e42750108" xmlns:ns4="http://schemas.microsoft.com/sharepoint/v4" targetNamespace="http://schemas.microsoft.com/office/2006/metadata/properties" ma:root="true" ma:fieldsID="00f27c8b8df7fe8aa31631bba902175e" ns2:_="" ns3:_="" ns4:_="">
    <xsd:import namespace="4049cd54-ca6f-4b78-a9da-aa12097bdbe8"/>
    <xsd:import namespace="ae60e882-9555-4d9b-bfcf-3b1e42750108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gbd5e47e263f490a86763bb6b0167a0a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  <xsd:element ref="ns4:IconOverlay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gbd5e47e263f490a86763bb6b0167a0a" ma:index="8" nillable="true" ma:displayName="SOA Kategorie_0" ma:hidden="true" ma:internalName="gbd5e47e263f490a86763bb6b0167a0a">
      <xsd:simpleType>
        <xsd:restriction base="dms:Note"/>
      </xsd:simpleType>
    </xsd:element>
    <xsd:element name="TaxCatchAll" ma:index="9" nillable="true" ma:displayName="Taxonomy Catch All Column" ma:hidden="true" ma:list="{6e71ccc6-85d5-4fef-8ac8-d5a63fa9a881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lcf76f155ced4ddcb4097134ff3c332f" ma:index="15" nillable="true" ma:displayName="Image Tags_0" ma:hidden="true" ma:internalName="lcf76f155ced4ddcb4097134ff3c332f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4" nillable="true" ma:displayName="IconOverlay" ma:internalName="IconOverlay" ma:readOnly="fals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16AD559-5735-4DCE-AC39-1E3368C840E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436077C-83CC-436B-B359-E12C9923600E}">
  <ds:schemaRefs>
    <ds:schemaRef ds:uri="http://schemas.microsoft.com/office/2006/metadata/properties"/>
    <ds:schemaRef ds:uri="http://schemas.microsoft.com/office/infopath/2007/PartnerControls"/>
    <ds:schemaRef ds:uri="ae60e882-9555-4d9b-bfcf-3b1e42750108"/>
    <ds:schemaRef ds:uri="4049cd54-ca6f-4b78-a9da-aa12097bdbe8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114C80B8-E55E-4ACE-9409-73A4A007BC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49cd54-ca6f-4b78-a9da-aa12097bdbe8"/>
    <ds:schemaRef ds:uri="ae60e882-9555-4d9b-bfcf-3b1e42750108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3D168D7-B0E5-4B69-9BD4-A133D46A60B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Konzept_Statuten_Vereinbarung.dotx</Template>
  <TotalTime>0</TotalTime>
  <Pages>3</Pages>
  <Words>611</Words>
  <Characters>3855</Characters>
  <Application>Microsoft Office Word</Application>
  <DocSecurity>0</DocSecurity>
  <Lines>32</Lines>
  <Paragraphs>8</Paragraphs>
  <ScaleCrop>false</ScaleCrop>
  <Company>Swiss Olympic</Company>
  <LinksUpToDate>false</LinksUpToDate>
  <CharactersWithSpaces>4458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"Hammer Jost"</dc:creator>
  <cp:keywords/>
  <cp:lastModifiedBy>Fäh Diana</cp:lastModifiedBy>
  <cp:revision>12</cp:revision>
  <cp:lastPrinted>2021-06-01T15:56:00Z</cp:lastPrinted>
  <dcterms:created xsi:type="dcterms:W3CDTF">2024-11-12T12:22:00Z</dcterms:created>
  <dcterms:modified xsi:type="dcterms:W3CDTF">2024-11-19T13:46:00Z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bde9523c343849a7a2079930d550e8ac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cf2a19a9-f3d9-4987-a6ad-29af8ad68d28</vt:lpwstr>
  </property>
  <property fmtid="{D5CDD505-2E9C-101B-9397-08002B2CF9AE}" pid="7" name="Wert der Dokument-ID">
    <vt:lpwstr>TCNMXCNCEFS2-1652818075-10294</vt:lpwstr>
  </property>
  <property fmtid="{D5CDD505-2E9C-101B-9397-08002B2CF9AE}" pid="8" name="MediaServiceImageTags">
    <vt:lpwstr/>
  </property>
  <property fmtid="{D5CDD505-2E9C-101B-9397-08002B2CF9AE}" pid="9" name="Order">
    <vt:r8>314700</vt:r8>
  </property>
</Properties>
</file>